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AD489" w14:textId="36C99D55" w:rsidR="00F635E4" w:rsidRDefault="0046666E" w:rsidP="00995E5D">
      <w:pP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18377DA1" wp14:editId="7AACA682">
            <wp:simplePos x="0" y="0"/>
            <wp:positionH relativeFrom="page">
              <wp:align>right</wp:align>
            </wp:positionH>
            <wp:positionV relativeFrom="page">
              <wp:align>top</wp:align>
            </wp:positionV>
            <wp:extent cx="7757540" cy="1004475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7540" cy="10044752"/>
                    </a:xfrm>
                    <a:prstGeom prst="rect">
                      <a:avLst/>
                    </a:prstGeom>
                    <a:noFill/>
                    <a:ln>
                      <a:noFill/>
                    </a:ln>
                  </pic:spPr>
                </pic:pic>
              </a:graphicData>
            </a:graphic>
            <wp14:sizeRelH relativeFrom="page">
              <wp14:pctWidth>0</wp14:pctWidth>
            </wp14:sizeRelH>
            <wp14:sizeRelV relativeFrom="page">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01AC6B81" wp14:editId="63E82332">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760C38"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p>
    <w:p w14:paraId="13C390F3" w14:textId="77777777" w:rsidR="00995E5D" w:rsidRPr="001B37DC" w:rsidRDefault="00995E5D" w:rsidP="00995E5D">
      <w:pPr>
        <w:spacing w:line="247" w:lineRule="auto"/>
        <w:rPr>
          <w:rFonts w:eastAsia="Times New Roman"/>
          <w:kern w:val="0"/>
          <w:sz w:val="21"/>
          <w:szCs w:val="21"/>
        </w:rPr>
      </w:pPr>
      <w:r w:rsidRPr="001B37DC">
        <w:br w:type="page"/>
      </w:r>
    </w:p>
    <w:p w14:paraId="509C63DD" w14:textId="77777777" w:rsidR="00995E5D" w:rsidRPr="00995E5D" w:rsidRDefault="00995E5D" w:rsidP="00995E5D">
      <w:pPr>
        <w:spacing w:line="247" w:lineRule="auto"/>
        <w:jc w:val="center"/>
        <w:outlineLvl w:val="0"/>
        <w:rPr>
          <w:rFonts w:eastAsia="Times New Roman"/>
          <w:b/>
          <w:bCs/>
          <w:kern w:val="36"/>
          <w:sz w:val="32"/>
          <w:szCs w:val="32"/>
        </w:rPr>
      </w:pPr>
      <w:r w:rsidRPr="00995E5D">
        <w:rPr>
          <w:rFonts w:eastAsia="Times New Roman"/>
          <w:b/>
          <w:bCs/>
          <w:kern w:val="36"/>
          <w:sz w:val="32"/>
          <w:szCs w:val="32"/>
        </w:rPr>
        <w:lastRenderedPageBreak/>
        <w:t>1 Peter 1 Teaching Points and Bible Study Questions</w:t>
      </w:r>
    </w:p>
    <w:p w14:paraId="1AAFE7DC" w14:textId="62385E07" w:rsidR="00995E5D" w:rsidRPr="00F6333B" w:rsidRDefault="00995E5D" w:rsidP="00995E5D">
      <w:pPr>
        <w:spacing w:line="247" w:lineRule="auto"/>
        <w:rPr>
          <w:rFonts w:eastAsia="Times New Roman"/>
          <w:kern w:val="0"/>
          <w:sz w:val="21"/>
          <w:szCs w:val="21"/>
        </w:rPr>
      </w:pPr>
      <w:r w:rsidRPr="00F6333B">
        <w:rPr>
          <w:rFonts w:eastAsia="Times New Roman"/>
          <w:b/>
          <w:bCs/>
          <w:kern w:val="0"/>
          <w:sz w:val="21"/>
          <w:szCs w:val="21"/>
        </w:rPr>
        <w:t>Embrace Your Living Hope</w:t>
      </w:r>
    </w:p>
    <w:p w14:paraId="695E9CD7"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In a world filled with uncertainty, 1 Peter 1:3 reminds us of the "living hope" we have through the resurrection of Jesus Christ. This hope is not a wishful thought but a confident expectation rooted in the reality of Christ's victory over death. Embracing this hope can transform our outlook on life, providing a steadfast anchor for our souls amidst life's storms.</w:t>
      </w:r>
    </w:p>
    <w:p w14:paraId="6DB3CD9A"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1. How can you actively embrace and share your living hope in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strengthen your faith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a living hope impact your perspective on future uncertainties? </w:t>
      </w:r>
    </w:p>
    <w:p w14:paraId="25E3838F" w14:textId="77777777" w:rsidR="00995E5D" w:rsidRPr="00F6333B" w:rsidRDefault="00995E5D" w:rsidP="00995E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Rejoice in Trials</w:t>
      </w:r>
    </w:p>
    <w:p w14:paraId="243ACD1B"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Trials are inevitable, but 1 Peter 1:6-7 encourages us to "rejoice, though now for a little while you may have had to suffer grief in various trials." These challenges refine our faith, much like gold is refined by fire, proving its genuineness. By viewing trials as opportunities for growth, we can maintain joy and resilience, knowing they serve a greater purpose.</w:t>
      </w:r>
    </w:p>
    <w:p w14:paraId="7EDB5B92"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1. How can you find joy in trials by focusing on your faith and future hope in Christ?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enduring trials can strengthen your relationship with God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rejoice during difficult times in your life? </w:t>
      </w:r>
    </w:p>
    <w:p w14:paraId="5D137BD9" w14:textId="77777777" w:rsidR="00995E5D" w:rsidRDefault="00995E5D" w:rsidP="00995E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6537BBE" w14:textId="77777777" w:rsidR="00995E5D" w:rsidRDefault="00995E5D">
      <w:pPr>
        <w:spacing w:after="0" w:line="240" w:lineRule="auto"/>
        <w:rPr>
          <w:rFonts w:eastAsia="Times New Roman"/>
          <w:b/>
          <w:bCs/>
          <w:kern w:val="0"/>
          <w:sz w:val="21"/>
          <w:szCs w:val="21"/>
        </w:rPr>
      </w:pPr>
      <w:r>
        <w:rPr>
          <w:rFonts w:eastAsia="Times New Roman"/>
          <w:b/>
          <w:bCs/>
          <w:kern w:val="0"/>
          <w:sz w:val="21"/>
          <w:szCs w:val="21"/>
        </w:rPr>
        <w:br w:type="page"/>
      </w:r>
    </w:p>
    <w:p w14:paraId="6D4C43D9" w14:textId="77777777" w:rsidR="00995E5D" w:rsidRDefault="00995E5D" w:rsidP="00995E5D">
      <w:pPr>
        <w:spacing w:line="247" w:lineRule="auto"/>
        <w:rPr>
          <w:rFonts w:eastAsia="Times New Roman"/>
          <w:b/>
          <w:bCs/>
          <w:kern w:val="0"/>
          <w:sz w:val="21"/>
          <w:szCs w:val="21"/>
        </w:rPr>
      </w:pPr>
    </w:p>
    <w:p w14:paraId="4054FD47" w14:textId="7BBF19C3" w:rsidR="00995E5D" w:rsidRPr="00F6333B" w:rsidRDefault="00995E5D" w:rsidP="00995E5D">
      <w:pPr>
        <w:spacing w:line="247" w:lineRule="auto"/>
        <w:rPr>
          <w:rFonts w:eastAsia="Times New Roman"/>
          <w:kern w:val="0"/>
          <w:sz w:val="21"/>
          <w:szCs w:val="21"/>
        </w:rPr>
      </w:pPr>
      <w:r w:rsidRPr="00F6333B">
        <w:rPr>
          <w:rFonts w:eastAsia="Times New Roman"/>
          <w:b/>
          <w:bCs/>
          <w:kern w:val="0"/>
          <w:sz w:val="21"/>
          <w:szCs w:val="21"/>
        </w:rPr>
        <w:t>Cherish Your Inheritance</w:t>
      </w:r>
    </w:p>
    <w:p w14:paraId="178575C5"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Peter speaks of an inheritance that is "imperishable, undefiled, and unfading, reserved in heaven for you" (1 Peter 1:4). Unlike earthly treasures that can decay or be stolen, our heavenly inheritance is secure and eternal. This perspective shifts our focus from temporary gains to eternal rewards, encouraging us to live with purpose and intentionality.</w:t>
      </w:r>
    </w:p>
    <w:p w14:paraId="7603CC66"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1. How can you actively cherish your spiritual inheritance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valuing your inheritance impacts your perspective on current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your eternal inheritance? </w:t>
      </w:r>
    </w:p>
    <w:p w14:paraId="0AC549FD" w14:textId="77777777" w:rsidR="00995E5D" w:rsidRPr="00F6333B" w:rsidRDefault="00995E5D" w:rsidP="00995E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Holy in All You Do</w:t>
      </w:r>
    </w:p>
    <w:p w14:paraId="4DB415CC"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Holiness is not just a Sunday affair; it's a lifestyle. 1 Peter 1:15-16 calls us to "be holy in all your conduct," reflecting the holiness of God. This means aligning our actions, thoughts, and words with God's standards, setting us apart in a world that often contradicts His ways. Holiness is a journey, and each step brings us closer to His likeness.</w:t>
      </w:r>
    </w:p>
    <w:p w14:paraId="10B5175E"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1. How can you incorporate holiness into your daily routines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holiness is emphasized as essential in your personal and professional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pursue holiness in challenging situations? </w:t>
      </w:r>
    </w:p>
    <w:p w14:paraId="582B9153" w14:textId="77777777" w:rsidR="00995E5D" w:rsidRDefault="00995E5D" w:rsidP="00995E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A06C297" w14:textId="77777777" w:rsidR="00995E5D" w:rsidRDefault="00995E5D">
      <w:pPr>
        <w:spacing w:after="0" w:line="240" w:lineRule="auto"/>
        <w:rPr>
          <w:rFonts w:eastAsia="Times New Roman"/>
          <w:b/>
          <w:bCs/>
          <w:kern w:val="0"/>
          <w:sz w:val="21"/>
          <w:szCs w:val="21"/>
        </w:rPr>
      </w:pPr>
      <w:r>
        <w:rPr>
          <w:rFonts w:eastAsia="Times New Roman"/>
          <w:b/>
          <w:bCs/>
          <w:kern w:val="0"/>
          <w:sz w:val="21"/>
          <w:szCs w:val="21"/>
        </w:rPr>
        <w:br w:type="page"/>
      </w:r>
    </w:p>
    <w:p w14:paraId="13679C98" w14:textId="77777777" w:rsidR="00995E5D" w:rsidRDefault="00995E5D" w:rsidP="00995E5D">
      <w:pPr>
        <w:spacing w:line="247" w:lineRule="auto"/>
        <w:rPr>
          <w:rFonts w:eastAsia="Times New Roman"/>
          <w:b/>
          <w:bCs/>
          <w:kern w:val="0"/>
          <w:sz w:val="21"/>
          <w:szCs w:val="21"/>
        </w:rPr>
      </w:pPr>
    </w:p>
    <w:p w14:paraId="0E4E25FA" w14:textId="0063E57D" w:rsidR="00995E5D" w:rsidRPr="00F6333B" w:rsidRDefault="00995E5D" w:rsidP="00995E5D">
      <w:pPr>
        <w:spacing w:line="247" w:lineRule="auto"/>
        <w:rPr>
          <w:rFonts w:eastAsia="Times New Roman"/>
          <w:kern w:val="0"/>
          <w:sz w:val="21"/>
          <w:szCs w:val="21"/>
        </w:rPr>
      </w:pPr>
      <w:r w:rsidRPr="00F6333B">
        <w:rPr>
          <w:rFonts w:eastAsia="Times New Roman"/>
          <w:b/>
          <w:bCs/>
          <w:kern w:val="0"/>
          <w:sz w:val="21"/>
          <w:szCs w:val="21"/>
        </w:rPr>
        <w:t>Live in Reverent Fear</w:t>
      </w:r>
    </w:p>
    <w:p w14:paraId="67139D78"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Reverent fear is not about being afraid but having a deep respect and awe for God. 1 Peter 1:17 reminds us to "conduct yourselves in reverent fear during your stay as foreigners." Recognizing our temporary status on earth helps us prioritize our relationship with God, leading to a life that honors Him in all aspects.</w:t>
      </w:r>
    </w:p>
    <w:p w14:paraId="54BAF857" w14:textId="77777777" w:rsidR="00995E5D" w:rsidRDefault="00995E5D" w:rsidP="00995E5D">
      <w:pPr>
        <w:spacing w:line="247" w:lineRule="auto"/>
      </w:pPr>
      <w:r w:rsidRPr="00F6333B">
        <w:rPr>
          <w:rFonts w:eastAsia="Times New Roman"/>
          <w:kern w:val="0"/>
          <w:sz w:val="21"/>
          <w:szCs w:val="21"/>
        </w:rPr>
        <w:t>1. How can living in reverent fear influence your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reverent fear is important in maintaining a strong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cultivate a lifestyle of reverent fear in today's world?</w:t>
      </w:r>
    </w:p>
    <w:p w14:paraId="158E9661" w14:textId="093F1951" w:rsidR="00995E5D" w:rsidRPr="00F6333B" w:rsidRDefault="00995E5D" w:rsidP="00995E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Love One Another Deeply</w:t>
      </w:r>
    </w:p>
    <w:p w14:paraId="1A2BBA1E"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Love is the hallmark of a true believer. 1 Peter 1:22 urges us to "love one another deeply, from a pure heart." This love goes beyond superficial interactions, calling us to genuinely care for and support each other. By fostering authentic relationships, we reflect Christ's love to the world, drawing others to Him.</w:t>
      </w:r>
    </w:p>
    <w:p w14:paraId="1A8FD131"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1. How can you demonstrate deep love for others in your daily interactions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loving others deeply is emphasized in 1 Peter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deeper love for those around you? </w:t>
      </w:r>
    </w:p>
    <w:p w14:paraId="62C2FA18" w14:textId="77777777" w:rsidR="00995E5D" w:rsidRDefault="00995E5D" w:rsidP="00995E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6847E8A" w14:textId="77777777" w:rsidR="00995E5D" w:rsidRDefault="00995E5D">
      <w:pPr>
        <w:spacing w:after="0" w:line="240" w:lineRule="auto"/>
        <w:rPr>
          <w:rFonts w:eastAsia="Times New Roman"/>
          <w:b/>
          <w:bCs/>
          <w:kern w:val="0"/>
          <w:sz w:val="21"/>
          <w:szCs w:val="21"/>
        </w:rPr>
      </w:pPr>
      <w:r>
        <w:rPr>
          <w:rFonts w:eastAsia="Times New Roman"/>
          <w:b/>
          <w:bCs/>
          <w:kern w:val="0"/>
          <w:sz w:val="21"/>
          <w:szCs w:val="21"/>
        </w:rPr>
        <w:br w:type="page"/>
      </w:r>
    </w:p>
    <w:p w14:paraId="443A3B51" w14:textId="77777777" w:rsidR="00995E5D" w:rsidRDefault="00995E5D" w:rsidP="00995E5D">
      <w:pPr>
        <w:spacing w:line="247" w:lineRule="auto"/>
        <w:rPr>
          <w:rFonts w:eastAsia="Times New Roman"/>
          <w:b/>
          <w:bCs/>
          <w:kern w:val="0"/>
          <w:sz w:val="21"/>
          <w:szCs w:val="21"/>
        </w:rPr>
      </w:pPr>
    </w:p>
    <w:p w14:paraId="1A58F26F" w14:textId="03F76068" w:rsidR="00995E5D" w:rsidRPr="00F6333B" w:rsidRDefault="00995E5D" w:rsidP="00995E5D">
      <w:pPr>
        <w:spacing w:line="247" w:lineRule="auto"/>
        <w:rPr>
          <w:rFonts w:eastAsia="Times New Roman"/>
          <w:kern w:val="0"/>
          <w:sz w:val="21"/>
          <w:szCs w:val="21"/>
        </w:rPr>
      </w:pPr>
      <w:r w:rsidRPr="00F6333B">
        <w:rPr>
          <w:rFonts w:eastAsia="Times New Roman"/>
          <w:b/>
          <w:bCs/>
          <w:kern w:val="0"/>
          <w:sz w:val="21"/>
          <w:szCs w:val="21"/>
        </w:rPr>
        <w:t>Be Born Again Through the Word</w:t>
      </w:r>
    </w:p>
    <w:p w14:paraId="6159578D"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The transformative power of God's Word is highlighted in 1 Peter 1:23, which speaks of being "born again, not of perishable seed, but of imperishable, through the living and enduring word of God." Engaging with Scripture renews our minds and hearts, equipping us to live out our faith with conviction and clarity.</w:t>
      </w:r>
    </w:p>
    <w:p w14:paraId="3B80A426"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1. How can being born again through the Word influence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Word is essential for spiritual rebirth and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nurture your new life in Christ through the Word? </w:t>
      </w:r>
    </w:p>
    <w:p w14:paraId="51261D2C" w14:textId="77777777" w:rsidR="00995E5D" w:rsidRPr="00F6333B" w:rsidRDefault="00995E5D" w:rsidP="00995E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Recognize the Fleeting Nature of Life</w:t>
      </w:r>
    </w:p>
    <w:p w14:paraId="3E39F2E2"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Life is transient, as 1 Peter 1:24-25 reminds us: "All flesh is like grass, and all its glory like the flowers of the field; the grass withers and the flowers fall, but the word of the Lord stands forever." This perspective encourages us to invest in what truly matters—our relationship with God and His eternal Word.</w:t>
      </w:r>
    </w:p>
    <w:p w14:paraId="50279008"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1. How can recognizing life's fleeting nature influence your daily priorities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spiritually, knowing life is temporary?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life's brevity encourage you to focus on eternal values? </w:t>
      </w:r>
    </w:p>
    <w:p w14:paraId="3A7C5B58" w14:textId="77777777" w:rsidR="00995E5D" w:rsidRDefault="00995E5D" w:rsidP="00995E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1144B82" w14:textId="77777777" w:rsidR="00995E5D" w:rsidRDefault="00995E5D">
      <w:pPr>
        <w:spacing w:after="0" w:line="240" w:lineRule="auto"/>
        <w:rPr>
          <w:rFonts w:eastAsia="Times New Roman"/>
          <w:b/>
          <w:bCs/>
          <w:kern w:val="0"/>
          <w:sz w:val="21"/>
          <w:szCs w:val="21"/>
        </w:rPr>
      </w:pPr>
      <w:r>
        <w:rPr>
          <w:rFonts w:eastAsia="Times New Roman"/>
          <w:b/>
          <w:bCs/>
          <w:kern w:val="0"/>
          <w:sz w:val="21"/>
          <w:szCs w:val="21"/>
        </w:rPr>
        <w:br w:type="page"/>
      </w:r>
    </w:p>
    <w:p w14:paraId="7CD994FD" w14:textId="77777777" w:rsidR="00995E5D" w:rsidRDefault="00995E5D" w:rsidP="00995E5D">
      <w:pPr>
        <w:spacing w:line="247" w:lineRule="auto"/>
        <w:rPr>
          <w:rFonts w:eastAsia="Times New Roman"/>
          <w:b/>
          <w:bCs/>
          <w:kern w:val="0"/>
          <w:sz w:val="21"/>
          <w:szCs w:val="21"/>
        </w:rPr>
      </w:pPr>
    </w:p>
    <w:p w14:paraId="18CD6B22" w14:textId="32A19B8F" w:rsidR="00995E5D" w:rsidRPr="00F6333B" w:rsidRDefault="00995E5D" w:rsidP="00995E5D">
      <w:pPr>
        <w:spacing w:line="247" w:lineRule="auto"/>
        <w:rPr>
          <w:rFonts w:eastAsia="Times New Roman"/>
          <w:kern w:val="0"/>
          <w:sz w:val="21"/>
          <w:szCs w:val="21"/>
        </w:rPr>
      </w:pPr>
      <w:r w:rsidRPr="00F6333B">
        <w:rPr>
          <w:rFonts w:eastAsia="Times New Roman"/>
          <w:b/>
          <w:bCs/>
          <w:kern w:val="0"/>
          <w:sz w:val="21"/>
          <w:szCs w:val="21"/>
        </w:rPr>
        <w:t>Stand Firm in Faith</w:t>
      </w:r>
    </w:p>
    <w:p w14:paraId="1B93C43B"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Faith is our foundation, and 1 Peter 1:5 assures us that we "are being protected by the power of God through faith for a salvation ready to be revealed in the last time." Standing firm in faith means trusting God's promises, even when circumstances seem bleak. This unwavering faith is a testament to His faithfulness.</w:t>
      </w:r>
    </w:p>
    <w:p w14:paraId="0EDBCCD9"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1. How can you practically stand firm in faith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faith is crucial when facing trials and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strengthen your faith and remain steadfast? </w:t>
      </w:r>
    </w:p>
    <w:p w14:paraId="214E6A44" w14:textId="77777777" w:rsidR="00995E5D" w:rsidRPr="00F6333B" w:rsidRDefault="00995E5D" w:rsidP="00995E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Anticipate the Revelation of Jesus Christ</w:t>
      </w:r>
    </w:p>
    <w:p w14:paraId="584F667A"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Finally, 1 Peter 1:13 calls us to "set your hope fully on the grace to be given you at the revelation of Jesus Christ." Anticipating His return keeps our hearts focused on the ultimate goal—eternity with Him. This anticipation fuels our daily walk, inspiring us to live with purpose and passion, knowing that our Savior is coming soon.</w:t>
      </w:r>
    </w:p>
    <w:p w14:paraId="791B43DD" w14:textId="77777777" w:rsidR="00995E5D" w:rsidRPr="001B37DC" w:rsidRDefault="00995E5D" w:rsidP="00995E5D">
      <w:pPr>
        <w:spacing w:line="247" w:lineRule="auto"/>
        <w:rPr>
          <w:rFonts w:eastAsia="Times New Roman"/>
          <w:kern w:val="0"/>
          <w:sz w:val="21"/>
          <w:szCs w:val="21"/>
        </w:rPr>
      </w:pPr>
      <w:r w:rsidRPr="00F6333B">
        <w:rPr>
          <w:rFonts w:eastAsia="Times New Roman"/>
          <w:kern w:val="0"/>
          <w:sz w:val="21"/>
          <w:szCs w:val="21"/>
        </w:rPr>
        <w:t>1. How can you actively prepare your mind and spirit for the revelation of Jesus Christ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to better anticipate Jesus Christ's revelation?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anticipating Jesus Christ's revelation influence your decisions and priorities today?</w:t>
      </w:r>
      <w:r w:rsidRPr="001B37DC">
        <w:br w:type="page"/>
      </w:r>
    </w:p>
    <w:p w14:paraId="2607648E" w14:textId="77777777" w:rsidR="00995E5D" w:rsidRPr="00995E5D" w:rsidRDefault="00995E5D" w:rsidP="00995E5D">
      <w:pPr>
        <w:spacing w:line="247" w:lineRule="auto"/>
        <w:jc w:val="center"/>
        <w:outlineLvl w:val="0"/>
        <w:rPr>
          <w:rFonts w:eastAsia="Times New Roman"/>
          <w:b/>
          <w:bCs/>
          <w:kern w:val="36"/>
          <w:sz w:val="32"/>
          <w:szCs w:val="32"/>
        </w:rPr>
      </w:pPr>
      <w:r w:rsidRPr="00995E5D">
        <w:rPr>
          <w:rFonts w:eastAsia="Times New Roman"/>
          <w:b/>
          <w:bCs/>
          <w:kern w:val="36"/>
          <w:sz w:val="32"/>
          <w:szCs w:val="32"/>
        </w:rPr>
        <w:t>1 Peter 2 Teaching Points and Bible Study Questions</w:t>
      </w:r>
    </w:p>
    <w:p w14:paraId="04A96B63" w14:textId="42359829" w:rsidR="00995E5D" w:rsidRPr="00F6333B" w:rsidRDefault="00995E5D" w:rsidP="00995E5D">
      <w:pPr>
        <w:spacing w:line="247" w:lineRule="auto"/>
        <w:rPr>
          <w:rFonts w:eastAsia="Times New Roman"/>
          <w:kern w:val="0"/>
          <w:sz w:val="21"/>
          <w:szCs w:val="21"/>
        </w:rPr>
      </w:pPr>
      <w:r w:rsidRPr="00F6333B">
        <w:rPr>
          <w:rFonts w:eastAsia="Times New Roman"/>
          <w:b/>
          <w:bCs/>
          <w:kern w:val="0"/>
          <w:sz w:val="21"/>
          <w:szCs w:val="21"/>
        </w:rPr>
        <w:t>Embrace Your Identity as Living Stones</w:t>
      </w:r>
    </w:p>
    <w:p w14:paraId="72897999"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In 1 Peter 2:5, we are reminded that we are "living stones, being built into a spiritual house." This powerful imagery encourages us to see ourselves as integral parts of God's grand design. Just as stones are carefully chosen and placed to create a strong structure, we too are chosen by God to fulfill a unique purpose in His kingdom. Embrace your role and contribute to the spiritual edifice with joy and dedication.</w:t>
      </w:r>
    </w:p>
    <w:p w14:paraId="1F0ACB1C"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1. How can you actively embrace your identity as a "living stone"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part of a spiritual house is important for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reflect your role as a "living stone" in your community? </w:t>
      </w:r>
    </w:p>
    <w:p w14:paraId="7C1EB3A1" w14:textId="77777777" w:rsidR="00995E5D" w:rsidRPr="00F6333B" w:rsidRDefault="00995E5D" w:rsidP="00995E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Cherish Your Status as a Royal Priesthood</w:t>
      </w:r>
    </w:p>
    <w:p w14:paraId="40DE2C1D"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Peter calls us a "royal priesthood" in 1 Peter 2:9, highlighting our privileged position in God's family. This means we have direct access to God and the responsibility to represent Him to the world. As priests, we are called to offer spiritual sacrifices and live lives that reflect His holiness. Let this identity inspire you to live with purpose and passion, knowing you are part of a divine lineage.</w:t>
      </w:r>
    </w:p>
    <w:p w14:paraId="264F1B7F"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1. How can you actively live out your identity as part of a royal priesthood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called a royal priesthood impacts your sense of purpose and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cherish and honor your status as a royal priesthood? </w:t>
      </w:r>
    </w:p>
    <w:p w14:paraId="3597386C" w14:textId="77777777" w:rsidR="00995E5D" w:rsidRDefault="00995E5D" w:rsidP="00995E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1D740AA" w14:textId="77777777" w:rsidR="00995E5D" w:rsidRDefault="00995E5D">
      <w:pPr>
        <w:spacing w:after="0" w:line="240" w:lineRule="auto"/>
        <w:rPr>
          <w:rFonts w:eastAsia="Times New Roman"/>
          <w:b/>
          <w:bCs/>
          <w:kern w:val="0"/>
          <w:sz w:val="21"/>
          <w:szCs w:val="21"/>
        </w:rPr>
      </w:pPr>
      <w:r>
        <w:rPr>
          <w:rFonts w:eastAsia="Times New Roman"/>
          <w:b/>
          <w:bCs/>
          <w:kern w:val="0"/>
          <w:sz w:val="21"/>
          <w:szCs w:val="21"/>
        </w:rPr>
        <w:br w:type="page"/>
      </w:r>
    </w:p>
    <w:p w14:paraId="03A631A3" w14:textId="77777777" w:rsidR="00995E5D" w:rsidRDefault="00995E5D" w:rsidP="00995E5D">
      <w:pPr>
        <w:spacing w:line="247" w:lineRule="auto"/>
        <w:rPr>
          <w:rFonts w:eastAsia="Times New Roman"/>
          <w:b/>
          <w:bCs/>
          <w:kern w:val="0"/>
          <w:sz w:val="21"/>
          <w:szCs w:val="21"/>
        </w:rPr>
      </w:pPr>
    </w:p>
    <w:p w14:paraId="43DE8B23" w14:textId="79D88D00" w:rsidR="00995E5D" w:rsidRPr="00F6333B" w:rsidRDefault="00995E5D" w:rsidP="00995E5D">
      <w:pPr>
        <w:spacing w:line="247" w:lineRule="auto"/>
        <w:rPr>
          <w:rFonts w:eastAsia="Times New Roman"/>
          <w:kern w:val="0"/>
          <w:sz w:val="21"/>
          <w:szCs w:val="21"/>
        </w:rPr>
      </w:pPr>
      <w:r w:rsidRPr="00F6333B">
        <w:rPr>
          <w:rFonts w:eastAsia="Times New Roman"/>
          <w:b/>
          <w:bCs/>
          <w:kern w:val="0"/>
          <w:sz w:val="21"/>
          <w:szCs w:val="21"/>
        </w:rPr>
        <w:t>Shine as a Light in the Darkness</w:t>
      </w:r>
    </w:p>
    <w:p w14:paraId="4B8C99CD"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1 Peter 2:9 also urges us to "proclaim the excellencies of Him who called you out of darkness into His marvelous light." Our lives should be a testament to God's transformative power. By living in a way that reflects His love and truth, we can illuminate the path for others, guiding them toward the hope and salvation found in Christ.</w:t>
      </w:r>
    </w:p>
    <w:p w14:paraId="6BF53060"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1. How can you practically shine as a light in your community based on 1 Peter 2's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living honorably among others is emphasized in 1 Peter 2 for shining as a light?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actions can you take to reflect God's light in challenging situations, inspired by 1 Peter 2? </w:t>
      </w:r>
    </w:p>
    <w:p w14:paraId="384DCA16" w14:textId="77777777" w:rsidR="00995E5D" w:rsidRPr="00F6333B" w:rsidRDefault="00995E5D" w:rsidP="00995E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Abstain from Fleshly Desires</w:t>
      </w:r>
    </w:p>
    <w:p w14:paraId="1B4E8789"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Peter warns us in 1 Peter 2:11 to "abstain from the desires of the flesh, which war against your soul." These desires can distract us from our spiritual journey and hinder our relationship with God. By focusing on what is pure and righteous, we can maintain a clear conscience and a strong connection with our Creator, allowing us to live in freedom and peace.</w:t>
      </w:r>
    </w:p>
    <w:p w14:paraId="2EB24892"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1. How can you identify and resist fleshly desires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abstaining from fleshly desires strengthens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replace fleshly desires with spiritual growth? </w:t>
      </w:r>
    </w:p>
    <w:p w14:paraId="1B9CD37D" w14:textId="77777777" w:rsidR="00995E5D" w:rsidRDefault="00995E5D" w:rsidP="00995E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5B0964B" w14:textId="77777777" w:rsidR="00995E5D" w:rsidRDefault="00995E5D">
      <w:pPr>
        <w:spacing w:after="0" w:line="240" w:lineRule="auto"/>
        <w:rPr>
          <w:rFonts w:eastAsia="Times New Roman"/>
          <w:b/>
          <w:bCs/>
          <w:kern w:val="0"/>
          <w:sz w:val="21"/>
          <w:szCs w:val="21"/>
        </w:rPr>
      </w:pPr>
      <w:r>
        <w:rPr>
          <w:rFonts w:eastAsia="Times New Roman"/>
          <w:b/>
          <w:bCs/>
          <w:kern w:val="0"/>
          <w:sz w:val="21"/>
          <w:szCs w:val="21"/>
        </w:rPr>
        <w:br w:type="page"/>
      </w:r>
    </w:p>
    <w:p w14:paraId="3F299489" w14:textId="77777777" w:rsidR="00995E5D" w:rsidRDefault="00995E5D" w:rsidP="00995E5D">
      <w:pPr>
        <w:spacing w:line="247" w:lineRule="auto"/>
        <w:rPr>
          <w:rFonts w:eastAsia="Times New Roman"/>
          <w:b/>
          <w:bCs/>
          <w:kern w:val="0"/>
          <w:sz w:val="21"/>
          <w:szCs w:val="21"/>
        </w:rPr>
      </w:pPr>
    </w:p>
    <w:p w14:paraId="0896CC8E" w14:textId="62826355" w:rsidR="00995E5D" w:rsidRPr="00F6333B" w:rsidRDefault="00995E5D" w:rsidP="00995E5D">
      <w:pPr>
        <w:spacing w:line="247" w:lineRule="auto"/>
        <w:rPr>
          <w:rFonts w:eastAsia="Times New Roman"/>
          <w:kern w:val="0"/>
          <w:sz w:val="21"/>
          <w:szCs w:val="21"/>
        </w:rPr>
      </w:pPr>
      <w:r w:rsidRPr="00F6333B">
        <w:rPr>
          <w:rFonts w:eastAsia="Times New Roman"/>
          <w:b/>
          <w:bCs/>
          <w:kern w:val="0"/>
          <w:sz w:val="21"/>
          <w:szCs w:val="21"/>
        </w:rPr>
        <w:t>Submit to Authority with Grace</w:t>
      </w:r>
    </w:p>
    <w:p w14:paraId="1C3209F4"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In 1 Peter 2:13-14, we are instructed to "submit yourselves for the Lord’s sake to every human institution." This call to submission is not about blind obedience but about honoring God through our respect for authority. By doing so, we demonstrate our trust in His sovereignty and set an example of humility and grace for others to follow.</w:t>
      </w:r>
    </w:p>
    <w:p w14:paraId="1772987F" w14:textId="77777777" w:rsidR="00995E5D" w:rsidRDefault="00995E5D" w:rsidP="00995E5D">
      <w:pPr>
        <w:spacing w:line="247" w:lineRule="auto"/>
      </w:pPr>
      <w:r w:rsidRPr="00F6333B">
        <w:rPr>
          <w:rFonts w:eastAsia="Times New Roman"/>
          <w:kern w:val="0"/>
          <w:sz w:val="21"/>
          <w:szCs w:val="21"/>
        </w:rPr>
        <w:t>1. How can you demonstrate grace when submitting to authority you disagree with?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submitting to authority is emphasized in 1 Peter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submit with grace in challenging situations?</w:t>
      </w:r>
    </w:p>
    <w:p w14:paraId="16FD1593" w14:textId="237D42A6" w:rsidR="00995E5D" w:rsidRPr="00F6333B" w:rsidRDefault="00995E5D" w:rsidP="00995E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as Free People</w:t>
      </w:r>
    </w:p>
    <w:p w14:paraId="06315B6F"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1 Peter 2:16 encourages us to "live as free people, but do not use your freedom as a cover-up for evil." True freedom in Christ is not a license to sin but an opportunity to serve others in love. Embrace this freedom by living a life that honors God and reflects His goodness, using your liberty to uplift and encourage those around you.</w:t>
      </w:r>
    </w:p>
    <w:p w14:paraId="2E8D5930"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1. How can you balance living freely with respecting authority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freedom in Christ involves serving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use your freedom for good? </w:t>
      </w:r>
    </w:p>
    <w:p w14:paraId="1AFFAD46" w14:textId="77777777" w:rsidR="00995E5D" w:rsidRDefault="00995E5D" w:rsidP="00995E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CBDD4BE" w14:textId="77777777" w:rsidR="00995E5D" w:rsidRDefault="00995E5D">
      <w:pPr>
        <w:spacing w:after="0" w:line="240" w:lineRule="auto"/>
        <w:rPr>
          <w:rFonts w:eastAsia="Times New Roman"/>
          <w:b/>
          <w:bCs/>
          <w:kern w:val="0"/>
          <w:sz w:val="21"/>
          <w:szCs w:val="21"/>
        </w:rPr>
      </w:pPr>
      <w:r>
        <w:rPr>
          <w:rFonts w:eastAsia="Times New Roman"/>
          <w:b/>
          <w:bCs/>
          <w:kern w:val="0"/>
          <w:sz w:val="21"/>
          <w:szCs w:val="21"/>
        </w:rPr>
        <w:br w:type="page"/>
      </w:r>
    </w:p>
    <w:p w14:paraId="52B4B6F0" w14:textId="77777777" w:rsidR="00995E5D" w:rsidRDefault="00995E5D" w:rsidP="00995E5D">
      <w:pPr>
        <w:spacing w:line="247" w:lineRule="auto"/>
        <w:rPr>
          <w:rFonts w:eastAsia="Times New Roman"/>
          <w:b/>
          <w:bCs/>
          <w:kern w:val="0"/>
          <w:sz w:val="21"/>
          <w:szCs w:val="21"/>
        </w:rPr>
      </w:pPr>
    </w:p>
    <w:p w14:paraId="7FA35230" w14:textId="499776C8" w:rsidR="00995E5D" w:rsidRPr="00F6333B" w:rsidRDefault="00995E5D" w:rsidP="00995E5D">
      <w:pPr>
        <w:spacing w:line="247" w:lineRule="auto"/>
        <w:rPr>
          <w:rFonts w:eastAsia="Times New Roman"/>
          <w:kern w:val="0"/>
          <w:sz w:val="21"/>
          <w:szCs w:val="21"/>
        </w:rPr>
      </w:pPr>
      <w:r w:rsidRPr="00F6333B">
        <w:rPr>
          <w:rFonts w:eastAsia="Times New Roman"/>
          <w:b/>
          <w:bCs/>
          <w:kern w:val="0"/>
          <w:sz w:val="21"/>
          <w:szCs w:val="21"/>
        </w:rPr>
        <w:t>Honor Everyone</w:t>
      </w:r>
    </w:p>
    <w:p w14:paraId="3794EDC7"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Peter's exhortation in 1 Peter 2:17 to "honor everyone" challenges us to treat all people with respect and dignity. This includes those we disagree with or find difficult to love. By honoring others, we reflect God's love and create opportunities for meaningful connections and conversations that can lead to transformation and healing.</w:t>
      </w:r>
    </w:p>
    <w:p w14:paraId="6772CC53"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1. How can you practically show honor to people you disagree with in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honoring everyone is emphasized, even those who may not deserve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a habit of honoring others in your community? </w:t>
      </w:r>
    </w:p>
    <w:p w14:paraId="3A156E9C" w14:textId="77777777" w:rsidR="00995E5D" w:rsidRPr="00F6333B" w:rsidRDefault="00995E5D" w:rsidP="00995E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Love the Brotherhood</w:t>
      </w:r>
    </w:p>
    <w:p w14:paraId="63412412"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In the same verse, we are called to "love the brotherhood." This refers to our fellow believers, with whom we share a spiritual bond. By fostering a community of love and support, we strengthen the body of Christ and create an environment where faith can flourish. Invest in these relationships and encourage one another in your walk with God.</w:t>
      </w:r>
    </w:p>
    <w:p w14:paraId="5511B8BB"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1. How can you actively demonstrate love for fellow believers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loving the brotherhood strengthens the church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unity among believers? </w:t>
      </w:r>
    </w:p>
    <w:p w14:paraId="6169762F" w14:textId="77777777" w:rsidR="00995E5D" w:rsidRDefault="00995E5D" w:rsidP="00995E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A46B8FC" w14:textId="77777777" w:rsidR="00995E5D" w:rsidRDefault="00995E5D">
      <w:pPr>
        <w:spacing w:after="0" w:line="240" w:lineRule="auto"/>
        <w:rPr>
          <w:rFonts w:eastAsia="Times New Roman"/>
          <w:b/>
          <w:bCs/>
          <w:kern w:val="0"/>
          <w:sz w:val="21"/>
          <w:szCs w:val="21"/>
        </w:rPr>
      </w:pPr>
      <w:r>
        <w:rPr>
          <w:rFonts w:eastAsia="Times New Roman"/>
          <w:b/>
          <w:bCs/>
          <w:kern w:val="0"/>
          <w:sz w:val="21"/>
          <w:szCs w:val="21"/>
        </w:rPr>
        <w:br w:type="page"/>
      </w:r>
    </w:p>
    <w:p w14:paraId="511F5222" w14:textId="77777777" w:rsidR="00995E5D" w:rsidRDefault="00995E5D" w:rsidP="00995E5D">
      <w:pPr>
        <w:spacing w:line="247" w:lineRule="auto"/>
        <w:rPr>
          <w:rFonts w:eastAsia="Times New Roman"/>
          <w:b/>
          <w:bCs/>
          <w:kern w:val="0"/>
          <w:sz w:val="21"/>
          <w:szCs w:val="21"/>
        </w:rPr>
      </w:pPr>
    </w:p>
    <w:p w14:paraId="23E8B0E2" w14:textId="1633826D" w:rsidR="00995E5D" w:rsidRPr="00F6333B" w:rsidRDefault="00995E5D" w:rsidP="00995E5D">
      <w:pPr>
        <w:spacing w:line="247" w:lineRule="auto"/>
        <w:rPr>
          <w:rFonts w:eastAsia="Times New Roman"/>
          <w:kern w:val="0"/>
          <w:sz w:val="21"/>
          <w:szCs w:val="21"/>
        </w:rPr>
      </w:pPr>
      <w:r w:rsidRPr="00F6333B">
        <w:rPr>
          <w:rFonts w:eastAsia="Times New Roman"/>
          <w:b/>
          <w:bCs/>
          <w:kern w:val="0"/>
          <w:sz w:val="21"/>
          <w:szCs w:val="21"/>
        </w:rPr>
        <w:t>Fear God</w:t>
      </w:r>
    </w:p>
    <w:p w14:paraId="30D68480"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1 Peter 2:17 also reminds us to "fear God." This fear is not about being afraid but about having a deep reverence and awe for our Creator. By acknowledging His majesty and authority, we align our lives with His will and experience the peace and security that come from trusting in His perfect plan.</w:t>
      </w:r>
    </w:p>
    <w:p w14:paraId="30A5F765"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1. How can fearing God influence your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fearing God is essential for spiritual growth and maturity?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healthy fear of God in your life? </w:t>
      </w:r>
    </w:p>
    <w:p w14:paraId="6A10AFD0" w14:textId="77777777" w:rsidR="00995E5D" w:rsidRPr="00F6333B" w:rsidRDefault="00995E5D" w:rsidP="00995E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Endure Suffering with Patience</w:t>
      </w:r>
    </w:p>
    <w:p w14:paraId="1D359B67"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Finally, 1 Peter 2:20-21 teaches us to endure suffering with patience, following the example of Christ. Suffering is an inevitable part of life, but how we respond to it can be a powerful testimony to our faith. By trusting in God's goodness and relying on His strength, we can navigate trials with grace and emerge stronger, knowing that our perseverance brings glory to Him.</w:t>
      </w:r>
    </w:p>
    <w:p w14:paraId="2C9773EB" w14:textId="77777777" w:rsidR="00995E5D" w:rsidRPr="001B37DC" w:rsidRDefault="00995E5D" w:rsidP="00995E5D">
      <w:pPr>
        <w:spacing w:line="247" w:lineRule="auto"/>
        <w:rPr>
          <w:rFonts w:eastAsia="Times New Roman"/>
          <w:kern w:val="0"/>
          <w:sz w:val="21"/>
          <w:szCs w:val="21"/>
        </w:rPr>
      </w:pPr>
      <w:r w:rsidRPr="00F6333B">
        <w:rPr>
          <w:rFonts w:eastAsia="Times New Roman"/>
          <w:kern w:val="0"/>
          <w:sz w:val="21"/>
          <w:szCs w:val="21"/>
        </w:rPr>
        <w:t>1. How can you apply patience in your daily life when facing unjust treatment or criticism?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enduring suffering with patience is emphasized in 1 Peter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maintain faith during challenging times?</w:t>
      </w:r>
      <w:r w:rsidRPr="001B37DC">
        <w:br w:type="page"/>
      </w:r>
    </w:p>
    <w:p w14:paraId="4946CC5F" w14:textId="77777777" w:rsidR="00995E5D" w:rsidRPr="00995E5D" w:rsidRDefault="00995E5D" w:rsidP="00995E5D">
      <w:pPr>
        <w:spacing w:line="247" w:lineRule="auto"/>
        <w:jc w:val="center"/>
        <w:outlineLvl w:val="0"/>
        <w:rPr>
          <w:rFonts w:eastAsia="Times New Roman"/>
          <w:b/>
          <w:bCs/>
          <w:kern w:val="36"/>
          <w:sz w:val="32"/>
          <w:szCs w:val="32"/>
        </w:rPr>
      </w:pPr>
      <w:r w:rsidRPr="00995E5D">
        <w:rPr>
          <w:rFonts w:eastAsia="Times New Roman"/>
          <w:b/>
          <w:bCs/>
          <w:kern w:val="36"/>
          <w:sz w:val="32"/>
          <w:szCs w:val="32"/>
        </w:rPr>
        <w:t>1 Peter 3 Teaching Points and Bible Study Questions</w:t>
      </w:r>
    </w:p>
    <w:p w14:paraId="3C1B35B9" w14:textId="399EC795" w:rsidR="00995E5D" w:rsidRPr="00F6333B" w:rsidRDefault="00995E5D" w:rsidP="00995E5D">
      <w:pPr>
        <w:spacing w:line="247" w:lineRule="auto"/>
        <w:rPr>
          <w:rFonts w:eastAsia="Times New Roman"/>
          <w:kern w:val="0"/>
          <w:sz w:val="21"/>
          <w:szCs w:val="21"/>
        </w:rPr>
      </w:pPr>
      <w:r w:rsidRPr="00F6333B">
        <w:rPr>
          <w:rFonts w:eastAsia="Times New Roman"/>
          <w:b/>
          <w:bCs/>
          <w:kern w:val="0"/>
          <w:sz w:val="21"/>
          <w:szCs w:val="21"/>
        </w:rPr>
        <w:t>Embrace a Gentle and Quiet Spirit</w:t>
      </w:r>
    </w:p>
    <w:p w14:paraId="7AE8D28B"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In a world that often values loudness and aggression, 1 Peter 3:4 reminds us of the beauty found in a "gentle and quiet spirit, which is of great worth in God’s sight." This isn't about being passive or weak; it's about embodying a strength that comes from inner peace and trust in God. By cultivating this spirit, we reflect the character of Christ and become a calming presence in the lives of those around us.</w:t>
      </w:r>
    </w:p>
    <w:p w14:paraId="50E2249E"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1. How can you cultivate a gentle and quiet spirit in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gentle and quiet spirit is valuable in today's fast-paced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maintain a gentle spirit during conflicts? </w:t>
      </w:r>
    </w:p>
    <w:p w14:paraId="0EA3A0A3" w14:textId="77777777" w:rsidR="00995E5D" w:rsidRPr="00F6333B" w:rsidRDefault="00995E5D" w:rsidP="00995E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Honor Your Spouse</w:t>
      </w:r>
    </w:p>
    <w:p w14:paraId="36563B85"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Marriage is a sacred covenant, and 1 Peter 3:7 calls husbands to "treat your wives with understanding as you live together." This mutual respect and honor create a foundation for a strong, loving relationship. When both partners seek to understand and honor each other, they reflect the unity and love that God intended for marriage.</w:t>
      </w:r>
    </w:p>
    <w:p w14:paraId="253640E6"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1. How can you practically show honor to your spouse in daily interactions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honoring your spouse strengthens your relationship and spiritual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better understand and support your spouse's needs and aspirations? </w:t>
      </w:r>
    </w:p>
    <w:p w14:paraId="1BC45BBB" w14:textId="77777777" w:rsidR="00995E5D" w:rsidRDefault="00995E5D" w:rsidP="00995E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EC389CA" w14:textId="77777777" w:rsidR="00995E5D" w:rsidRDefault="00995E5D">
      <w:pPr>
        <w:spacing w:after="0" w:line="240" w:lineRule="auto"/>
        <w:rPr>
          <w:rFonts w:eastAsia="Times New Roman"/>
          <w:b/>
          <w:bCs/>
          <w:kern w:val="0"/>
          <w:sz w:val="21"/>
          <w:szCs w:val="21"/>
        </w:rPr>
      </w:pPr>
      <w:r>
        <w:rPr>
          <w:rFonts w:eastAsia="Times New Roman"/>
          <w:b/>
          <w:bCs/>
          <w:kern w:val="0"/>
          <w:sz w:val="21"/>
          <w:szCs w:val="21"/>
        </w:rPr>
        <w:br w:type="page"/>
      </w:r>
    </w:p>
    <w:p w14:paraId="2B025083" w14:textId="77777777" w:rsidR="00995E5D" w:rsidRDefault="00995E5D" w:rsidP="00995E5D">
      <w:pPr>
        <w:spacing w:line="247" w:lineRule="auto"/>
        <w:rPr>
          <w:rFonts w:eastAsia="Times New Roman"/>
          <w:b/>
          <w:bCs/>
          <w:kern w:val="0"/>
          <w:sz w:val="21"/>
          <w:szCs w:val="21"/>
        </w:rPr>
      </w:pPr>
    </w:p>
    <w:p w14:paraId="2D647A64" w14:textId="1E89E426" w:rsidR="00995E5D" w:rsidRPr="00F6333B" w:rsidRDefault="00995E5D" w:rsidP="00995E5D">
      <w:pPr>
        <w:spacing w:line="247" w:lineRule="auto"/>
        <w:rPr>
          <w:rFonts w:eastAsia="Times New Roman"/>
          <w:kern w:val="0"/>
          <w:sz w:val="21"/>
          <w:szCs w:val="21"/>
        </w:rPr>
      </w:pPr>
      <w:r w:rsidRPr="00F6333B">
        <w:rPr>
          <w:rFonts w:eastAsia="Times New Roman"/>
          <w:b/>
          <w:bCs/>
          <w:kern w:val="0"/>
          <w:sz w:val="21"/>
          <w:szCs w:val="21"/>
        </w:rPr>
        <w:t>Be Ready to Share Your Hope</w:t>
      </w:r>
    </w:p>
    <w:p w14:paraId="02B82912"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1 Peter 3:15 encourages us to "always be prepared to give an answer to everyone who asks you to give the reason for the hope that you have." This means living in such a way that others notice the hope within us and are curious about its source. By being ready to share our faith, we can gently and respectfully point others to the truth of the Gospel.</w:t>
      </w:r>
    </w:p>
    <w:p w14:paraId="6E0C49BD"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1. How can you prepare yourself daily to share your hope with others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share your hope with gentleness and respect?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align with the hope you profess? </w:t>
      </w:r>
    </w:p>
    <w:p w14:paraId="6875CC53" w14:textId="77777777" w:rsidR="00995E5D" w:rsidRPr="00F6333B" w:rsidRDefault="00995E5D" w:rsidP="00995E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Respond with Blessing</w:t>
      </w:r>
    </w:p>
    <w:p w14:paraId="0A2C75E1"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 xml:space="preserve">When faced with hostility or insult, our natural reaction might be to retaliate. However, 1 Peter 3:9 instructs us to "repay evil with blessing." This countercultural response not only diffuses conflict but also opens the door for God’s grace to work in the situation. By choosing to bless instead of </w:t>
      </w:r>
      <w:proofErr w:type="spellStart"/>
      <w:r w:rsidRPr="00F6333B">
        <w:rPr>
          <w:rFonts w:eastAsia="Times New Roman"/>
          <w:kern w:val="0"/>
          <w:sz w:val="21"/>
          <w:szCs w:val="21"/>
        </w:rPr>
        <w:t>curse</w:t>
      </w:r>
      <w:proofErr w:type="spellEnd"/>
      <w:r w:rsidRPr="00F6333B">
        <w:rPr>
          <w:rFonts w:eastAsia="Times New Roman"/>
          <w:kern w:val="0"/>
          <w:sz w:val="21"/>
          <w:szCs w:val="21"/>
        </w:rPr>
        <w:t>, we follow Christ’s example and demonstrate His love.</w:t>
      </w:r>
    </w:p>
    <w:p w14:paraId="66B2F787"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1. How can you practically respond with blessing when faced with criticism or hostility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responding with blessing can transform difficult relationships or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mindset of blessing others, even when it's challenging? </w:t>
      </w:r>
    </w:p>
    <w:p w14:paraId="6CD9E882" w14:textId="77777777" w:rsidR="00995E5D" w:rsidRDefault="00995E5D" w:rsidP="00995E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5F5D705" w14:textId="77777777" w:rsidR="00995E5D" w:rsidRDefault="00995E5D">
      <w:pPr>
        <w:spacing w:after="0" w:line="240" w:lineRule="auto"/>
        <w:rPr>
          <w:rFonts w:eastAsia="Times New Roman"/>
          <w:b/>
          <w:bCs/>
          <w:kern w:val="0"/>
          <w:sz w:val="21"/>
          <w:szCs w:val="21"/>
        </w:rPr>
      </w:pPr>
      <w:r>
        <w:rPr>
          <w:rFonts w:eastAsia="Times New Roman"/>
          <w:b/>
          <w:bCs/>
          <w:kern w:val="0"/>
          <w:sz w:val="21"/>
          <w:szCs w:val="21"/>
        </w:rPr>
        <w:br w:type="page"/>
      </w:r>
    </w:p>
    <w:p w14:paraId="37AD83D0" w14:textId="77777777" w:rsidR="00995E5D" w:rsidRDefault="00995E5D" w:rsidP="00995E5D">
      <w:pPr>
        <w:spacing w:line="247" w:lineRule="auto"/>
        <w:rPr>
          <w:rFonts w:eastAsia="Times New Roman"/>
          <w:b/>
          <w:bCs/>
          <w:kern w:val="0"/>
          <w:sz w:val="21"/>
          <w:szCs w:val="21"/>
        </w:rPr>
      </w:pPr>
    </w:p>
    <w:p w14:paraId="7ACED81F" w14:textId="3346A17A" w:rsidR="00995E5D" w:rsidRPr="00F6333B" w:rsidRDefault="00995E5D" w:rsidP="00995E5D">
      <w:pPr>
        <w:spacing w:line="247" w:lineRule="auto"/>
        <w:rPr>
          <w:rFonts w:eastAsia="Times New Roman"/>
          <w:kern w:val="0"/>
          <w:sz w:val="21"/>
          <w:szCs w:val="21"/>
        </w:rPr>
      </w:pPr>
      <w:r w:rsidRPr="00F6333B">
        <w:rPr>
          <w:rFonts w:eastAsia="Times New Roman"/>
          <w:b/>
          <w:bCs/>
          <w:kern w:val="0"/>
          <w:sz w:val="21"/>
          <w:szCs w:val="21"/>
        </w:rPr>
        <w:t>Seek Peace and Pursue It</w:t>
      </w:r>
    </w:p>
    <w:p w14:paraId="6C46148C"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Peace is not just the absence of conflict; it is an active pursuit. 1 Peter 3:11 urges us to "turn from evil and do good; seek peace and pursue it." This involves making intentional choices to foster harmony in our relationships and communities. By prioritizing peace, we become peacemakers who reflect the heart of God.</w:t>
      </w:r>
    </w:p>
    <w:p w14:paraId="4E69AC7D" w14:textId="77777777" w:rsidR="00995E5D" w:rsidRDefault="00995E5D" w:rsidP="00995E5D">
      <w:pPr>
        <w:spacing w:line="247" w:lineRule="auto"/>
      </w:pPr>
      <w:r w:rsidRPr="00F6333B">
        <w:rPr>
          <w:rFonts w:eastAsia="Times New Roman"/>
          <w:kern w:val="0"/>
          <w:sz w:val="21"/>
          <w:szCs w:val="21"/>
        </w:rPr>
        <w:t>1. How can you actively seek peace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pursue peace in a conflict situation?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pursuing peace is emphasized as important in 1 Peter 3?</w:t>
      </w:r>
    </w:p>
    <w:p w14:paraId="28B05165" w14:textId="77E60563" w:rsidR="00995E5D" w:rsidRPr="00F6333B" w:rsidRDefault="00995E5D" w:rsidP="00995E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Sovereignty</w:t>
      </w:r>
    </w:p>
    <w:p w14:paraId="0F2F5EAB"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In times of suffering or uncertainty, 1 Peter 3:14 reassures us that "even if you should suffer for what is right, you are blessed." Trusting in God’s sovereignty means believing that He is in control, even when circumstances seem bleak. This trust allows us to endure trials with hope, knowing that God is working all things for our good.</w:t>
      </w:r>
    </w:p>
    <w:p w14:paraId="274F8AD5"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1. How can trusting God's sovereignty change your response to challenging situations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strengthen your trust in God's plan during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trusting in God's sovereignty is essential for maintaining peace in relationships? </w:t>
      </w:r>
    </w:p>
    <w:p w14:paraId="0CD5AA9E" w14:textId="77777777" w:rsidR="00995E5D" w:rsidRDefault="00995E5D" w:rsidP="00995E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6EC7169" w14:textId="77777777" w:rsidR="00995E5D" w:rsidRDefault="00995E5D">
      <w:pPr>
        <w:spacing w:after="0" w:line="240" w:lineRule="auto"/>
        <w:rPr>
          <w:rFonts w:eastAsia="Times New Roman"/>
          <w:b/>
          <w:bCs/>
          <w:kern w:val="0"/>
          <w:sz w:val="21"/>
          <w:szCs w:val="21"/>
        </w:rPr>
      </w:pPr>
      <w:r>
        <w:rPr>
          <w:rFonts w:eastAsia="Times New Roman"/>
          <w:b/>
          <w:bCs/>
          <w:kern w:val="0"/>
          <w:sz w:val="21"/>
          <w:szCs w:val="21"/>
        </w:rPr>
        <w:br w:type="page"/>
      </w:r>
    </w:p>
    <w:p w14:paraId="7CDC1C39" w14:textId="77777777" w:rsidR="00995E5D" w:rsidRDefault="00995E5D" w:rsidP="00995E5D">
      <w:pPr>
        <w:spacing w:line="247" w:lineRule="auto"/>
        <w:rPr>
          <w:rFonts w:eastAsia="Times New Roman"/>
          <w:b/>
          <w:bCs/>
          <w:kern w:val="0"/>
          <w:sz w:val="21"/>
          <w:szCs w:val="21"/>
        </w:rPr>
      </w:pPr>
    </w:p>
    <w:p w14:paraId="318DD683" w14:textId="37C788E9" w:rsidR="00995E5D" w:rsidRPr="00F6333B" w:rsidRDefault="00995E5D" w:rsidP="00995E5D">
      <w:pPr>
        <w:spacing w:line="247" w:lineRule="auto"/>
        <w:rPr>
          <w:rFonts w:eastAsia="Times New Roman"/>
          <w:kern w:val="0"/>
          <w:sz w:val="21"/>
          <w:szCs w:val="21"/>
        </w:rPr>
      </w:pPr>
      <w:r w:rsidRPr="00F6333B">
        <w:rPr>
          <w:rFonts w:eastAsia="Times New Roman"/>
          <w:b/>
          <w:bCs/>
          <w:kern w:val="0"/>
          <w:sz w:val="21"/>
          <w:szCs w:val="21"/>
        </w:rPr>
        <w:t>Live with a Clear Conscience</w:t>
      </w:r>
    </w:p>
    <w:p w14:paraId="296B1DDB"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A clear conscience is a powerful testimony. 1 Peter 3:16 emphasizes the importance of maintaining a good conscience so that "those who slander you will be put to shame by your good behavior in Christ." By living with integrity and honesty, we silence critics and shine as lights in a dark world.</w:t>
      </w:r>
    </w:p>
    <w:p w14:paraId="0D65323A"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1. How can maintaining a clear conscience impact your daily interactions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clear conscience is essential for effective prayer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conscience remains clear in challenging situations? </w:t>
      </w:r>
    </w:p>
    <w:p w14:paraId="7E44A279" w14:textId="77777777" w:rsidR="00995E5D" w:rsidRPr="00F6333B" w:rsidRDefault="00995E5D" w:rsidP="00995E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Follow Christ’s Example of Suffering</w:t>
      </w:r>
    </w:p>
    <w:p w14:paraId="2A1A0022"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Christ’s suffering was purposeful and redemptive. 1 Peter 3:18 reminds us that "Christ also suffered once for sins, the righteous for the unrighteous, to bring you to God." When we face suffering, we can find comfort in knowing that Christ understands our pain and has already paved the way for our ultimate victory.</w:t>
      </w:r>
    </w:p>
    <w:p w14:paraId="4283DBB6"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1. How can you practically follow Christ's example of suffering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enduring suffering for doing good is emphasized in 1 Peter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Christ's response to suffering that applies to your own challenges? </w:t>
      </w:r>
    </w:p>
    <w:p w14:paraId="0E5F440A" w14:textId="77777777" w:rsidR="00995E5D" w:rsidRDefault="00995E5D" w:rsidP="00995E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36A5EC0" w14:textId="77777777" w:rsidR="00995E5D" w:rsidRDefault="00995E5D">
      <w:pPr>
        <w:spacing w:after="0" w:line="240" w:lineRule="auto"/>
        <w:rPr>
          <w:rFonts w:eastAsia="Times New Roman"/>
          <w:b/>
          <w:bCs/>
          <w:kern w:val="0"/>
          <w:sz w:val="21"/>
          <w:szCs w:val="21"/>
        </w:rPr>
      </w:pPr>
      <w:r>
        <w:rPr>
          <w:rFonts w:eastAsia="Times New Roman"/>
          <w:b/>
          <w:bCs/>
          <w:kern w:val="0"/>
          <w:sz w:val="21"/>
          <w:szCs w:val="21"/>
        </w:rPr>
        <w:br w:type="page"/>
      </w:r>
    </w:p>
    <w:p w14:paraId="5FF0F613" w14:textId="77777777" w:rsidR="00995E5D" w:rsidRDefault="00995E5D" w:rsidP="00995E5D">
      <w:pPr>
        <w:spacing w:line="247" w:lineRule="auto"/>
        <w:rPr>
          <w:rFonts w:eastAsia="Times New Roman"/>
          <w:b/>
          <w:bCs/>
          <w:kern w:val="0"/>
          <w:sz w:val="21"/>
          <w:szCs w:val="21"/>
        </w:rPr>
      </w:pPr>
    </w:p>
    <w:p w14:paraId="5790BA45" w14:textId="02C1CD63" w:rsidR="00995E5D" w:rsidRPr="00F6333B" w:rsidRDefault="00995E5D" w:rsidP="00995E5D">
      <w:pPr>
        <w:spacing w:line="247" w:lineRule="auto"/>
        <w:rPr>
          <w:rFonts w:eastAsia="Times New Roman"/>
          <w:kern w:val="0"/>
          <w:sz w:val="21"/>
          <w:szCs w:val="21"/>
        </w:rPr>
      </w:pPr>
      <w:r w:rsidRPr="00F6333B">
        <w:rPr>
          <w:rFonts w:eastAsia="Times New Roman"/>
          <w:b/>
          <w:bCs/>
          <w:kern w:val="0"/>
          <w:sz w:val="21"/>
          <w:szCs w:val="21"/>
        </w:rPr>
        <w:t>Baptism as a Pledge of a Good Conscience</w:t>
      </w:r>
    </w:p>
    <w:p w14:paraId="6646CB25"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Baptism is more than a ritual; it is a pledge of a good conscience toward God. 1 Peter 3:21 explains that baptism "saves you by the resurrection of Jesus Christ." It symbolizes our identification with Christ’s death and resurrection, marking the beginning of a new life committed to following Him.</w:t>
      </w:r>
    </w:p>
    <w:p w14:paraId="44EC41BA"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1. How can baptism influence your daily decisions to maintain a good conscience before God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baptism is described as a pledge rather than just a ritual?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live out the commitment symbolized by your baptism? </w:t>
      </w:r>
    </w:p>
    <w:p w14:paraId="36A25D01" w14:textId="77777777" w:rsidR="00995E5D" w:rsidRPr="00F6333B" w:rsidRDefault="00995E5D" w:rsidP="00995E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Christ’s Authority Over All</w:t>
      </w:r>
    </w:p>
    <w:p w14:paraId="0DD6C070"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Finally, 1 Peter 3:22 declares that Christ "has gone into heaven and is at God’s right hand—with angels, authorities, and powers in submission to Him." This assurance of Christ’s authority gives us confidence and peace, knowing that He reigns supreme over all creation. As we submit to His lordship, we find our rightful place in His divine plan.</w:t>
      </w:r>
    </w:p>
    <w:p w14:paraId="02A150B3" w14:textId="77777777" w:rsidR="00995E5D" w:rsidRPr="001B37DC" w:rsidRDefault="00995E5D" w:rsidP="00995E5D">
      <w:pPr>
        <w:spacing w:line="247" w:lineRule="auto"/>
        <w:rPr>
          <w:rFonts w:eastAsia="Times New Roman"/>
          <w:kern w:val="0"/>
          <w:sz w:val="21"/>
          <w:szCs w:val="21"/>
        </w:rPr>
      </w:pPr>
      <w:r w:rsidRPr="00F6333B">
        <w:rPr>
          <w:rFonts w:eastAsia="Times New Roman"/>
          <w:kern w:val="0"/>
          <w:sz w:val="21"/>
          <w:szCs w:val="21"/>
        </w:rPr>
        <w:t>1. How can you apply Christ's authority in your daily decision-making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Christ's authority impacts your response to challenges and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demonstrate Christ's authority in your community or workplace?</w:t>
      </w:r>
      <w:r w:rsidRPr="001B37DC">
        <w:br w:type="page"/>
      </w:r>
    </w:p>
    <w:p w14:paraId="01A18580" w14:textId="77777777" w:rsidR="00995E5D" w:rsidRPr="00995E5D" w:rsidRDefault="00995E5D" w:rsidP="00995E5D">
      <w:pPr>
        <w:spacing w:line="247" w:lineRule="auto"/>
        <w:jc w:val="center"/>
        <w:outlineLvl w:val="0"/>
        <w:rPr>
          <w:rFonts w:eastAsia="Times New Roman"/>
          <w:b/>
          <w:bCs/>
          <w:kern w:val="36"/>
          <w:sz w:val="32"/>
          <w:szCs w:val="32"/>
        </w:rPr>
      </w:pPr>
      <w:r w:rsidRPr="00995E5D">
        <w:rPr>
          <w:rFonts w:eastAsia="Times New Roman"/>
          <w:b/>
          <w:bCs/>
          <w:kern w:val="36"/>
          <w:sz w:val="32"/>
          <w:szCs w:val="32"/>
        </w:rPr>
        <w:t>1 Peter 4 Teaching Points and Bible Study Questions</w:t>
      </w:r>
    </w:p>
    <w:p w14:paraId="2C8B21E5" w14:textId="3A1D3010" w:rsidR="00995E5D" w:rsidRPr="00F6333B" w:rsidRDefault="00995E5D" w:rsidP="00995E5D">
      <w:pPr>
        <w:spacing w:line="247" w:lineRule="auto"/>
        <w:rPr>
          <w:rFonts w:eastAsia="Times New Roman"/>
          <w:kern w:val="0"/>
          <w:sz w:val="21"/>
          <w:szCs w:val="21"/>
        </w:rPr>
      </w:pPr>
      <w:r w:rsidRPr="00F6333B">
        <w:rPr>
          <w:rFonts w:eastAsia="Times New Roman"/>
          <w:b/>
          <w:bCs/>
          <w:kern w:val="0"/>
          <w:sz w:val="21"/>
          <w:szCs w:val="21"/>
        </w:rPr>
        <w:t>Embrace Suffering with Joy</w:t>
      </w:r>
    </w:p>
    <w:p w14:paraId="70A026F9"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In 1 Peter 4:13, we are encouraged to "rejoice that you share in the sufferings of Christ." This might seem counterintuitive, but suffering for our faith is a badge of honor. It aligns us with Christ's own experiences and promises a future filled with glory. When trials come, remember that they are temporary and serve a greater purpose in refining our faith and character.</w:t>
      </w:r>
    </w:p>
    <w:p w14:paraId="4B0414E1"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1. How can you find joy in suffering by aligning with Christ's example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embracing suffering can strengthen your faith and community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maintain a joyful attitude during challenging times? </w:t>
      </w:r>
    </w:p>
    <w:p w14:paraId="76A1EC0E" w14:textId="77777777" w:rsidR="00995E5D" w:rsidRPr="00F6333B" w:rsidRDefault="00995E5D" w:rsidP="00995E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for God's Will, Not Human Desires</w:t>
      </w:r>
    </w:p>
    <w:p w14:paraId="3CE9B9A4"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Peter reminds us in 1 Peter 4:2 to "live the rest of your earthly lives no longer for human desires, but for the will of God." This is a call to prioritize God's plans over our own. By aligning our actions with His will, we find true fulfillment and purpose, steering clear of the distractions that lead us away from His path.</w:t>
      </w:r>
    </w:p>
    <w:p w14:paraId="6D83996C"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 xml:space="preserve">1. How can you prioritize God's will over </w:t>
      </w:r>
      <w:proofErr w:type="gramStart"/>
      <w:r w:rsidRPr="00F6333B">
        <w:rPr>
          <w:rFonts w:eastAsia="Times New Roman"/>
          <w:kern w:val="0"/>
          <w:sz w:val="21"/>
          <w:szCs w:val="21"/>
        </w:rPr>
        <w:t>personal</w:t>
      </w:r>
      <w:proofErr w:type="gramEnd"/>
      <w:r w:rsidRPr="00F6333B">
        <w:rPr>
          <w:rFonts w:eastAsia="Times New Roman"/>
          <w:kern w:val="0"/>
          <w:sz w:val="21"/>
          <w:szCs w:val="21"/>
        </w:rPr>
        <w:t xml:space="preserve"> desires in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align your lifestyle with God's will?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living for God's will leads to a more fulfilling life? </w:t>
      </w:r>
    </w:p>
    <w:p w14:paraId="323056A6" w14:textId="77777777" w:rsidR="00995E5D" w:rsidRDefault="00995E5D" w:rsidP="00995E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1AF424E" w14:textId="77777777" w:rsidR="00995E5D" w:rsidRDefault="00995E5D">
      <w:pPr>
        <w:spacing w:after="0" w:line="240" w:lineRule="auto"/>
        <w:rPr>
          <w:rFonts w:eastAsia="Times New Roman"/>
          <w:b/>
          <w:bCs/>
          <w:kern w:val="0"/>
          <w:sz w:val="21"/>
          <w:szCs w:val="21"/>
        </w:rPr>
      </w:pPr>
      <w:r>
        <w:rPr>
          <w:rFonts w:eastAsia="Times New Roman"/>
          <w:b/>
          <w:bCs/>
          <w:kern w:val="0"/>
          <w:sz w:val="21"/>
          <w:szCs w:val="21"/>
        </w:rPr>
        <w:br w:type="page"/>
      </w:r>
    </w:p>
    <w:p w14:paraId="5B7E07A4" w14:textId="77777777" w:rsidR="00995E5D" w:rsidRDefault="00995E5D" w:rsidP="00995E5D">
      <w:pPr>
        <w:spacing w:line="247" w:lineRule="auto"/>
        <w:rPr>
          <w:rFonts w:eastAsia="Times New Roman"/>
          <w:b/>
          <w:bCs/>
          <w:kern w:val="0"/>
          <w:sz w:val="21"/>
          <w:szCs w:val="21"/>
        </w:rPr>
      </w:pPr>
    </w:p>
    <w:p w14:paraId="6CA1C40F" w14:textId="4B8F8214" w:rsidR="00995E5D" w:rsidRPr="00F6333B" w:rsidRDefault="00995E5D" w:rsidP="00995E5D">
      <w:pPr>
        <w:spacing w:line="247" w:lineRule="auto"/>
        <w:rPr>
          <w:rFonts w:eastAsia="Times New Roman"/>
          <w:kern w:val="0"/>
          <w:sz w:val="21"/>
          <w:szCs w:val="21"/>
        </w:rPr>
      </w:pPr>
      <w:r w:rsidRPr="00F6333B">
        <w:rPr>
          <w:rFonts w:eastAsia="Times New Roman"/>
          <w:b/>
          <w:bCs/>
          <w:kern w:val="0"/>
          <w:sz w:val="21"/>
          <w:szCs w:val="21"/>
        </w:rPr>
        <w:t>Be Alert and Sober-Minded</w:t>
      </w:r>
    </w:p>
    <w:p w14:paraId="14EB6F29"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In 1 Peter 4:7, we are advised to "be alert and of sober mind so that you may pray." Staying spiritually vigilant and clear-headed is crucial for effective prayer and discernment. This mindset helps us navigate life's challenges with wisdom and keeps us connected to God's guidance.</w:t>
      </w:r>
    </w:p>
    <w:p w14:paraId="2714272D"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1. How can you practice being alert and sober-minded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sober-minded is crucial for effective prayer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maintain alertness in your spiritual life amidst distractions? </w:t>
      </w:r>
    </w:p>
    <w:p w14:paraId="4B2FB46D" w14:textId="77777777" w:rsidR="00995E5D" w:rsidRPr="00F6333B" w:rsidRDefault="00995E5D" w:rsidP="00995E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Love Each Other Deeply</w:t>
      </w:r>
    </w:p>
    <w:p w14:paraId="00299397"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"Above all, love one another deeply, because love covers over a multitude of sins" (1 Peter 4:8). Love is the cornerstone of Christian community. It fosters forgiveness and unity, allowing us to support each other through life's ups and downs. By loving deeply, we reflect Christ's love to the world.</w:t>
      </w:r>
    </w:p>
    <w:p w14:paraId="560FC11A"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1. How can you demonstrate deep love for others in your daily interactions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loving deeply is emphasized as important in building a strong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love over personal grievances or conflicts? </w:t>
      </w:r>
    </w:p>
    <w:p w14:paraId="1FFC32CE" w14:textId="77777777" w:rsidR="00995E5D" w:rsidRDefault="00995E5D" w:rsidP="00995E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EB10D4A" w14:textId="77777777" w:rsidR="00995E5D" w:rsidRDefault="00995E5D">
      <w:pPr>
        <w:spacing w:after="0" w:line="240" w:lineRule="auto"/>
        <w:rPr>
          <w:rFonts w:eastAsia="Times New Roman"/>
          <w:b/>
          <w:bCs/>
          <w:kern w:val="0"/>
          <w:sz w:val="21"/>
          <w:szCs w:val="21"/>
        </w:rPr>
      </w:pPr>
      <w:r>
        <w:rPr>
          <w:rFonts w:eastAsia="Times New Roman"/>
          <w:b/>
          <w:bCs/>
          <w:kern w:val="0"/>
          <w:sz w:val="21"/>
          <w:szCs w:val="21"/>
        </w:rPr>
        <w:br w:type="page"/>
      </w:r>
    </w:p>
    <w:p w14:paraId="6C48FE3F" w14:textId="77777777" w:rsidR="00995E5D" w:rsidRDefault="00995E5D" w:rsidP="00995E5D">
      <w:pPr>
        <w:spacing w:line="247" w:lineRule="auto"/>
        <w:rPr>
          <w:rFonts w:eastAsia="Times New Roman"/>
          <w:b/>
          <w:bCs/>
          <w:kern w:val="0"/>
          <w:sz w:val="21"/>
          <w:szCs w:val="21"/>
        </w:rPr>
      </w:pPr>
    </w:p>
    <w:p w14:paraId="356FD398" w14:textId="39577C51" w:rsidR="00995E5D" w:rsidRPr="00F6333B" w:rsidRDefault="00995E5D" w:rsidP="00995E5D">
      <w:pPr>
        <w:spacing w:line="247" w:lineRule="auto"/>
        <w:rPr>
          <w:rFonts w:eastAsia="Times New Roman"/>
          <w:kern w:val="0"/>
          <w:sz w:val="21"/>
          <w:szCs w:val="21"/>
        </w:rPr>
      </w:pPr>
      <w:r w:rsidRPr="00F6333B">
        <w:rPr>
          <w:rFonts w:eastAsia="Times New Roman"/>
          <w:b/>
          <w:bCs/>
          <w:kern w:val="0"/>
          <w:sz w:val="21"/>
          <w:szCs w:val="21"/>
        </w:rPr>
        <w:t>Practice Hospitality Without Grumbling</w:t>
      </w:r>
    </w:p>
    <w:p w14:paraId="1E154B95"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Peter encourages us in 1 Peter 4:9 to "offer hospitality to one another without grumbling." Hospitality is more than just opening our homes; it's about opening our hearts. Welcoming others with genuine warmth and kindness can be a powerful testimony of God's love in action.</w:t>
      </w:r>
    </w:p>
    <w:p w14:paraId="77DBA482" w14:textId="3251396A"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1. How can you practice hospitality in your community without feeling burdened or resentful?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hospitality is important for building strong relationships within your church?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cultivate a joyful attitude when hosting others in your home?</w:t>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Use Your Gifts to Serve Others</w:t>
      </w:r>
    </w:p>
    <w:p w14:paraId="4043156C"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Each of us has been blessed with unique gifts, and 1 Peter 4:10 urges us to "use whatever gift you have received to serve others." Whether it's teaching, encouraging, or helping, our talents are meant to build up the body of Christ. Serving others not only blesses them but also brings us joy and fulfillment.</w:t>
      </w:r>
    </w:p>
    <w:p w14:paraId="6899B65C"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1. How can you identify and use your unique gifts to serve others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serving others with your gifts strengthens your faith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others to use their gifts for serving the community? </w:t>
      </w:r>
    </w:p>
    <w:p w14:paraId="3519F9DD" w14:textId="77777777" w:rsidR="00995E5D" w:rsidRDefault="00995E5D" w:rsidP="00995E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089906B" w14:textId="77777777" w:rsidR="00995E5D" w:rsidRDefault="00995E5D">
      <w:pPr>
        <w:spacing w:after="0" w:line="240" w:lineRule="auto"/>
        <w:rPr>
          <w:rFonts w:eastAsia="Times New Roman"/>
          <w:b/>
          <w:bCs/>
          <w:kern w:val="0"/>
          <w:sz w:val="21"/>
          <w:szCs w:val="21"/>
        </w:rPr>
      </w:pPr>
      <w:r>
        <w:rPr>
          <w:rFonts w:eastAsia="Times New Roman"/>
          <w:b/>
          <w:bCs/>
          <w:kern w:val="0"/>
          <w:sz w:val="21"/>
          <w:szCs w:val="21"/>
        </w:rPr>
        <w:br w:type="page"/>
      </w:r>
    </w:p>
    <w:p w14:paraId="1D781458" w14:textId="77777777" w:rsidR="00995E5D" w:rsidRDefault="00995E5D" w:rsidP="00995E5D">
      <w:pPr>
        <w:spacing w:line="247" w:lineRule="auto"/>
        <w:rPr>
          <w:rFonts w:eastAsia="Times New Roman"/>
          <w:b/>
          <w:bCs/>
          <w:kern w:val="0"/>
          <w:sz w:val="21"/>
          <w:szCs w:val="21"/>
        </w:rPr>
      </w:pPr>
    </w:p>
    <w:p w14:paraId="6BF5D75D" w14:textId="68764D15" w:rsidR="00995E5D" w:rsidRPr="00F6333B" w:rsidRDefault="00995E5D" w:rsidP="00995E5D">
      <w:pPr>
        <w:spacing w:line="247" w:lineRule="auto"/>
        <w:rPr>
          <w:rFonts w:eastAsia="Times New Roman"/>
          <w:kern w:val="0"/>
          <w:sz w:val="21"/>
          <w:szCs w:val="21"/>
        </w:rPr>
      </w:pPr>
      <w:r w:rsidRPr="00F6333B">
        <w:rPr>
          <w:rFonts w:eastAsia="Times New Roman"/>
          <w:b/>
          <w:bCs/>
          <w:kern w:val="0"/>
          <w:sz w:val="21"/>
          <w:szCs w:val="21"/>
        </w:rPr>
        <w:t>Speak as One Who Speaks the Words of God</w:t>
      </w:r>
    </w:p>
    <w:p w14:paraId="5153F2DC"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In 1 Peter 4:11, we are reminded that "if anyone speaks, they should do so as one who speaks the very words of God." Our words have power, and we are called to use them wisely. Speaking truth and encouragement can uplift others and point them toward God's love and grace.</w:t>
      </w:r>
    </w:p>
    <w:p w14:paraId="1C98C74D"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1. How can you ensure your words reflect God's truth in everyday conversations?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speaking God's words impacts your relationships and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speak more intentionally as God's representative? </w:t>
      </w:r>
    </w:p>
    <w:p w14:paraId="2C22A599" w14:textId="77777777" w:rsidR="00995E5D" w:rsidRPr="00F6333B" w:rsidRDefault="00995E5D" w:rsidP="00995E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Rely on God's Strength</w:t>
      </w:r>
    </w:p>
    <w:p w14:paraId="4837A324"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Peter tells us in 1 Peter 4:11 to "serve with the strength God provides." We are not meant to rely solely on our own abilities. By depending on God's strength, we can accomplish more than we ever imagined and bring glory to Him in all we do.</w:t>
      </w:r>
    </w:p>
    <w:p w14:paraId="197A7DA3"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1. How can you practically rely on God's strength in challenging situations this week?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God's strength is essential for serving others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to depend on God's strength rather than your own? </w:t>
      </w:r>
    </w:p>
    <w:p w14:paraId="03511A6C" w14:textId="77777777" w:rsidR="00995E5D" w:rsidRDefault="00995E5D" w:rsidP="00995E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0F765F0" w14:textId="77777777" w:rsidR="00995E5D" w:rsidRDefault="00995E5D">
      <w:pPr>
        <w:spacing w:after="0" w:line="240" w:lineRule="auto"/>
        <w:rPr>
          <w:rFonts w:eastAsia="Times New Roman"/>
          <w:b/>
          <w:bCs/>
          <w:kern w:val="0"/>
          <w:sz w:val="21"/>
          <w:szCs w:val="21"/>
        </w:rPr>
      </w:pPr>
      <w:r>
        <w:rPr>
          <w:rFonts w:eastAsia="Times New Roman"/>
          <w:b/>
          <w:bCs/>
          <w:kern w:val="0"/>
          <w:sz w:val="21"/>
          <w:szCs w:val="21"/>
        </w:rPr>
        <w:br w:type="page"/>
      </w:r>
    </w:p>
    <w:p w14:paraId="1A5D7DB9" w14:textId="77777777" w:rsidR="00995E5D" w:rsidRDefault="00995E5D" w:rsidP="00995E5D">
      <w:pPr>
        <w:spacing w:line="247" w:lineRule="auto"/>
        <w:rPr>
          <w:rFonts w:eastAsia="Times New Roman"/>
          <w:b/>
          <w:bCs/>
          <w:kern w:val="0"/>
          <w:sz w:val="21"/>
          <w:szCs w:val="21"/>
        </w:rPr>
      </w:pPr>
    </w:p>
    <w:p w14:paraId="0B329CBA" w14:textId="4E0E6C4C" w:rsidR="00995E5D" w:rsidRPr="00F6333B" w:rsidRDefault="00995E5D" w:rsidP="00995E5D">
      <w:pPr>
        <w:spacing w:line="247" w:lineRule="auto"/>
        <w:rPr>
          <w:rFonts w:eastAsia="Times New Roman"/>
          <w:kern w:val="0"/>
          <w:sz w:val="21"/>
          <w:szCs w:val="21"/>
        </w:rPr>
      </w:pPr>
      <w:r w:rsidRPr="00F6333B">
        <w:rPr>
          <w:rFonts w:eastAsia="Times New Roman"/>
          <w:b/>
          <w:bCs/>
          <w:kern w:val="0"/>
          <w:sz w:val="21"/>
          <w:szCs w:val="21"/>
        </w:rPr>
        <w:t>Expect Trials and Rejoice</w:t>
      </w:r>
    </w:p>
    <w:p w14:paraId="2FB33C20"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"Do not be surprised at the fiery ordeal that has come on you to test you" (1 Peter 4:12). Trials are part of the Christian journey, but they are not without purpose. They test and strengthen our faith, drawing us closer to God. Embrace them with a heart of joy, knowing that they refine us for His glory.</w:t>
      </w:r>
    </w:p>
    <w:p w14:paraId="0A166614"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1. How can you find joy in trials, knowing they refine your faith like gold?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rejoice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rejoicing in trials strengthens your relationship with God? </w:t>
      </w:r>
    </w:p>
    <w:p w14:paraId="1856C790" w14:textId="77777777" w:rsidR="00995E5D" w:rsidRPr="00F6333B" w:rsidRDefault="00995E5D" w:rsidP="00995E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Faithfulness</w:t>
      </w:r>
    </w:p>
    <w:p w14:paraId="54329EED"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Finally, 1 Peter 4:19 encourages us to "commit themselves to their faithful Creator and continue to do good." Trusting in God's faithfulness gives us the courage to persevere, even when the road is tough. He is always with us, guiding and sustaining us through every challenge.</w:t>
      </w:r>
    </w:p>
    <w:p w14:paraId="3507CC1B" w14:textId="77777777" w:rsidR="00995E5D" w:rsidRPr="001B37DC" w:rsidRDefault="00995E5D" w:rsidP="00995E5D">
      <w:pPr>
        <w:spacing w:line="247" w:lineRule="auto"/>
        <w:rPr>
          <w:rFonts w:eastAsia="Times New Roman"/>
          <w:kern w:val="0"/>
          <w:sz w:val="21"/>
          <w:szCs w:val="21"/>
        </w:rPr>
      </w:pPr>
      <w:r w:rsidRPr="00F6333B">
        <w:rPr>
          <w:rFonts w:eastAsia="Times New Roman"/>
          <w:kern w:val="0"/>
          <w:sz w:val="21"/>
          <w:szCs w:val="21"/>
        </w:rPr>
        <w:t>1. How can you actively trust in God's faithfulness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relying on God's faithfulness in uncertain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trusting in God's faithfulness impact your daily decisions and actions?</w:t>
      </w:r>
      <w:r w:rsidRPr="001B37DC">
        <w:br w:type="page"/>
      </w:r>
    </w:p>
    <w:p w14:paraId="072DF1C4" w14:textId="77777777" w:rsidR="00995E5D" w:rsidRPr="00995E5D" w:rsidRDefault="00995E5D" w:rsidP="00995E5D">
      <w:pPr>
        <w:spacing w:line="247" w:lineRule="auto"/>
        <w:jc w:val="center"/>
        <w:outlineLvl w:val="0"/>
        <w:rPr>
          <w:rFonts w:eastAsia="Times New Roman"/>
          <w:b/>
          <w:bCs/>
          <w:kern w:val="36"/>
          <w:sz w:val="32"/>
          <w:szCs w:val="32"/>
        </w:rPr>
      </w:pPr>
      <w:r w:rsidRPr="00995E5D">
        <w:rPr>
          <w:rFonts w:eastAsia="Times New Roman"/>
          <w:b/>
          <w:bCs/>
          <w:kern w:val="36"/>
          <w:sz w:val="32"/>
          <w:szCs w:val="32"/>
        </w:rPr>
        <w:t>1 Peter 5 Teaching Points and Bible Study Questions</w:t>
      </w:r>
    </w:p>
    <w:p w14:paraId="08A0AA66" w14:textId="0FACDB15" w:rsidR="00995E5D" w:rsidRPr="00F6333B" w:rsidRDefault="00995E5D" w:rsidP="00995E5D">
      <w:pPr>
        <w:spacing w:line="247" w:lineRule="auto"/>
        <w:rPr>
          <w:rFonts w:eastAsia="Times New Roman"/>
          <w:kern w:val="0"/>
          <w:sz w:val="21"/>
          <w:szCs w:val="21"/>
        </w:rPr>
      </w:pPr>
      <w:r w:rsidRPr="00F6333B">
        <w:rPr>
          <w:rFonts w:eastAsia="Times New Roman"/>
          <w:b/>
          <w:bCs/>
          <w:kern w:val="0"/>
          <w:sz w:val="21"/>
          <w:szCs w:val="21"/>
        </w:rPr>
        <w:t>Embrace Humility and Grace</w:t>
      </w:r>
    </w:p>
    <w:p w14:paraId="16B5B564"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In 1 Peter 5:5, we are reminded, "Clothe yourselves with humility toward one another, because God opposes the proud but gives grace to the humble." Humility is not just a virtue; it's a lifestyle that opens the door to God's grace. By putting others before ourselves, we align with God's heart and invite His favor into our lives. Remember, humility is the soil in which grace flourishes.</w:t>
      </w:r>
    </w:p>
    <w:p w14:paraId="53FC88DB"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1. How can you practice humility in your daily interactions with others this week?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embracing grace is essential for personal growth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humble heart in challenging situations? </w:t>
      </w:r>
    </w:p>
    <w:p w14:paraId="1A1B16FF" w14:textId="77777777" w:rsidR="00995E5D" w:rsidRPr="00F6333B" w:rsidRDefault="00995E5D" w:rsidP="00995E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Cast Your Cares on Him</w:t>
      </w:r>
    </w:p>
    <w:p w14:paraId="1C4DFB85"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Life can be overwhelming, but 1 Peter 5:7 offers a comforting promise: "Cast all your anxiety on Him, because He cares for you." This is an invitation to offload our burdens onto the One who is infinitely capable. Trusting God with our worries not only lightens our load but also strengthens our faith, reminding us that we are never alone in our struggles.</w:t>
      </w:r>
    </w:p>
    <w:p w14:paraId="76B6F0B5"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1. How can you practically cast your anxieties on God in daily life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 with your worries can lead to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remind yourself to rely on God during stressful times? </w:t>
      </w:r>
    </w:p>
    <w:p w14:paraId="1AA94E68" w14:textId="77777777" w:rsidR="00995E5D" w:rsidRDefault="00995E5D" w:rsidP="00995E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9079E02" w14:textId="77777777" w:rsidR="00995E5D" w:rsidRDefault="00995E5D">
      <w:pPr>
        <w:spacing w:after="0" w:line="240" w:lineRule="auto"/>
        <w:rPr>
          <w:rFonts w:eastAsia="Times New Roman"/>
          <w:b/>
          <w:bCs/>
          <w:kern w:val="0"/>
          <w:sz w:val="21"/>
          <w:szCs w:val="21"/>
        </w:rPr>
      </w:pPr>
      <w:r>
        <w:rPr>
          <w:rFonts w:eastAsia="Times New Roman"/>
          <w:b/>
          <w:bCs/>
          <w:kern w:val="0"/>
          <w:sz w:val="21"/>
          <w:szCs w:val="21"/>
        </w:rPr>
        <w:br w:type="page"/>
      </w:r>
    </w:p>
    <w:p w14:paraId="3A5F71A9" w14:textId="77777777" w:rsidR="00995E5D" w:rsidRDefault="00995E5D" w:rsidP="00995E5D">
      <w:pPr>
        <w:spacing w:line="247" w:lineRule="auto"/>
        <w:rPr>
          <w:rFonts w:eastAsia="Times New Roman"/>
          <w:b/>
          <w:bCs/>
          <w:kern w:val="0"/>
          <w:sz w:val="21"/>
          <w:szCs w:val="21"/>
        </w:rPr>
      </w:pPr>
    </w:p>
    <w:p w14:paraId="633D5653" w14:textId="4445872C" w:rsidR="00995E5D" w:rsidRPr="00F6333B" w:rsidRDefault="00995E5D" w:rsidP="00995E5D">
      <w:pPr>
        <w:spacing w:line="247" w:lineRule="auto"/>
        <w:rPr>
          <w:rFonts w:eastAsia="Times New Roman"/>
          <w:kern w:val="0"/>
          <w:sz w:val="21"/>
          <w:szCs w:val="21"/>
        </w:rPr>
      </w:pPr>
      <w:r w:rsidRPr="00F6333B">
        <w:rPr>
          <w:rFonts w:eastAsia="Times New Roman"/>
          <w:b/>
          <w:bCs/>
          <w:kern w:val="0"/>
          <w:sz w:val="21"/>
          <w:szCs w:val="21"/>
        </w:rPr>
        <w:t>Be Alert and Sober-Minded</w:t>
      </w:r>
    </w:p>
    <w:p w14:paraId="432590AF"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Peter warns us in 1 Peter 5:8, "Be sober-minded and alert. Your adversary the devil prowls around like a roaring lion, seeking someone to devour." Staying spiritually vigilant is crucial. By keeping our minds clear and focused on God's truth, we can resist the enemy's schemes and stand firm in our faith. Awareness is our first line of defense.</w:t>
      </w:r>
    </w:p>
    <w:p w14:paraId="132C5DF2"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1. How can you practice being alert and sober-minded in your daily life to resist temptations?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sober-minded is crucial for maintaining strong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stay vigilant against negative influences in your environment? </w:t>
      </w:r>
    </w:p>
    <w:p w14:paraId="281CD49F" w14:textId="77777777" w:rsidR="00995E5D" w:rsidRPr="00F6333B" w:rsidRDefault="00995E5D" w:rsidP="00995E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Resist the Devil with Firm Faith</w:t>
      </w:r>
    </w:p>
    <w:p w14:paraId="7515AB14"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In 1 Peter 5:9, we are encouraged to "resist him, standing firm in your faith." Resistance is not passive; it's an active stance against the enemy's attacks. By grounding ourselves in Scripture and prayer, we fortify our faith and become immovable. Remember, the same power that raised Christ from the dead is at work in us.</w:t>
      </w:r>
    </w:p>
    <w:p w14:paraId="5B511DDE"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1. How can you practically strengthen your faith to resist the devil's temptations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firm faith is essential in overcoming spiritual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remain vigilant against the devil's influence in your life? </w:t>
      </w:r>
    </w:p>
    <w:p w14:paraId="3B66B3D5" w14:textId="77777777" w:rsidR="00995E5D" w:rsidRDefault="00995E5D" w:rsidP="00995E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3C4C1FB" w14:textId="77777777" w:rsidR="00995E5D" w:rsidRDefault="00995E5D">
      <w:pPr>
        <w:spacing w:after="0" w:line="240" w:lineRule="auto"/>
        <w:rPr>
          <w:rFonts w:eastAsia="Times New Roman"/>
          <w:b/>
          <w:bCs/>
          <w:kern w:val="0"/>
          <w:sz w:val="21"/>
          <w:szCs w:val="21"/>
        </w:rPr>
      </w:pPr>
      <w:r>
        <w:rPr>
          <w:rFonts w:eastAsia="Times New Roman"/>
          <w:b/>
          <w:bCs/>
          <w:kern w:val="0"/>
          <w:sz w:val="21"/>
          <w:szCs w:val="21"/>
        </w:rPr>
        <w:br w:type="page"/>
      </w:r>
    </w:p>
    <w:p w14:paraId="4F229194" w14:textId="77777777" w:rsidR="00995E5D" w:rsidRDefault="00995E5D" w:rsidP="00995E5D">
      <w:pPr>
        <w:spacing w:line="247" w:lineRule="auto"/>
        <w:rPr>
          <w:rFonts w:eastAsia="Times New Roman"/>
          <w:b/>
          <w:bCs/>
          <w:kern w:val="0"/>
          <w:sz w:val="21"/>
          <w:szCs w:val="21"/>
        </w:rPr>
      </w:pPr>
    </w:p>
    <w:p w14:paraId="51F3B460" w14:textId="4E52876F" w:rsidR="00995E5D" w:rsidRPr="00F6333B" w:rsidRDefault="00995E5D" w:rsidP="00995E5D">
      <w:pPr>
        <w:spacing w:line="247" w:lineRule="auto"/>
        <w:rPr>
          <w:rFonts w:eastAsia="Times New Roman"/>
          <w:kern w:val="0"/>
          <w:sz w:val="21"/>
          <w:szCs w:val="21"/>
        </w:rPr>
      </w:pPr>
      <w:r w:rsidRPr="00F6333B">
        <w:rPr>
          <w:rFonts w:eastAsia="Times New Roman"/>
          <w:b/>
          <w:bCs/>
          <w:kern w:val="0"/>
          <w:sz w:val="21"/>
          <w:szCs w:val="21"/>
        </w:rPr>
        <w:t>Understand the Universality of Suffering</w:t>
      </w:r>
    </w:p>
    <w:p w14:paraId="0D5BA1D7"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Peter reminds us in 1 Peter 5:9 that "the family of believers throughout the world is undergoing the same kind of sufferings." Suffering is a shared experience among believers, and knowing this can bring comfort and solidarity. We are part of a global community, united in Christ, and our trials are not in vain but serve a greater purpose.</w:t>
      </w:r>
    </w:p>
    <w:p w14:paraId="237B7E48" w14:textId="77777777" w:rsidR="00995E5D" w:rsidRDefault="00995E5D" w:rsidP="00995E5D">
      <w:pPr>
        <w:spacing w:line="247" w:lineRule="auto"/>
      </w:pPr>
      <w:r w:rsidRPr="00F6333B">
        <w:rPr>
          <w:rFonts w:eastAsia="Times New Roman"/>
          <w:kern w:val="0"/>
          <w:sz w:val="21"/>
          <w:szCs w:val="21"/>
        </w:rPr>
        <w:t>1. How can understanding shared suffering strengthen your faith and community support?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universal suffering helps in personal resilience?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support others experiencing similar struggles?</w:t>
      </w:r>
    </w:p>
    <w:p w14:paraId="6A160BEA" w14:textId="05803B9C" w:rsidR="00995E5D" w:rsidRPr="00F6333B" w:rsidRDefault="00995E5D" w:rsidP="00995E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Restoration</w:t>
      </w:r>
    </w:p>
    <w:p w14:paraId="6AD40A37"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1 Peter 5:10 offers a promise of hope: "After you have suffered a little while, the God of all grace... will Himself restore you, secure you, strengthen you, and establish you." God's restoration is comprehensive. He not only heals but also fortifies us, ensuring that our trials refine rather than define us. Trust in His perfect timing and unfailing love.</w:t>
      </w:r>
    </w:p>
    <w:p w14:paraId="6398C3A2"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1. How can you actively trust in God's promise of restoration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strengthen your faith in God's restorative power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trusting in God's restoration is essential for personal growth and healing? </w:t>
      </w:r>
    </w:p>
    <w:p w14:paraId="7B420E01" w14:textId="77777777" w:rsidR="00995E5D" w:rsidRDefault="00995E5D" w:rsidP="00995E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C92DCF2" w14:textId="77777777" w:rsidR="00995E5D" w:rsidRDefault="00995E5D">
      <w:pPr>
        <w:spacing w:after="0" w:line="240" w:lineRule="auto"/>
        <w:rPr>
          <w:rFonts w:eastAsia="Times New Roman"/>
          <w:b/>
          <w:bCs/>
          <w:kern w:val="0"/>
          <w:sz w:val="21"/>
          <w:szCs w:val="21"/>
        </w:rPr>
      </w:pPr>
      <w:r>
        <w:rPr>
          <w:rFonts w:eastAsia="Times New Roman"/>
          <w:b/>
          <w:bCs/>
          <w:kern w:val="0"/>
          <w:sz w:val="21"/>
          <w:szCs w:val="21"/>
        </w:rPr>
        <w:br w:type="page"/>
      </w:r>
    </w:p>
    <w:p w14:paraId="0846090E" w14:textId="77777777" w:rsidR="00995E5D" w:rsidRDefault="00995E5D" w:rsidP="00995E5D">
      <w:pPr>
        <w:spacing w:line="247" w:lineRule="auto"/>
        <w:rPr>
          <w:rFonts w:eastAsia="Times New Roman"/>
          <w:b/>
          <w:bCs/>
          <w:kern w:val="0"/>
          <w:sz w:val="21"/>
          <w:szCs w:val="21"/>
        </w:rPr>
      </w:pPr>
    </w:p>
    <w:p w14:paraId="76960E2B" w14:textId="093318AB" w:rsidR="00995E5D" w:rsidRPr="00F6333B" w:rsidRDefault="00995E5D" w:rsidP="00995E5D">
      <w:pPr>
        <w:spacing w:line="247" w:lineRule="auto"/>
        <w:rPr>
          <w:rFonts w:eastAsia="Times New Roman"/>
          <w:kern w:val="0"/>
          <w:sz w:val="21"/>
          <w:szCs w:val="21"/>
        </w:rPr>
      </w:pPr>
      <w:r w:rsidRPr="00F6333B">
        <w:rPr>
          <w:rFonts w:eastAsia="Times New Roman"/>
          <w:b/>
          <w:bCs/>
          <w:kern w:val="0"/>
          <w:sz w:val="21"/>
          <w:szCs w:val="21"/>
        </w:rPr>
        <w:t>Acknowledge God's Eternal Dominion</w:t>
      </w:r>
    </w:p>
    <w:p w14:paraId="75AA6C2C"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In 1 Peter 5:11, Peter declares, "To Him be the power forever and ever. Amen." Recognizing God's eternal dominion shifts our perspective from the temporal to the eternal. It reminds us that no matter the challenges we face, God's sovereignty remains unchallenged. His power is the anchor that holds us steady through life's storms.</w:t>
      </w:r>
    </w:p>
    <w:p w14:paraId="2604CB32"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1. How can you acknowledge God's eternal dominion in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dominion helps in dealing with life's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eternal rule during challenging times? </w:t>
      </w:r>
    </w:p>
    <w:p w14:paraId="20F416B5" w14:textId="77777777" w:rsidR="00995E5D" w:rsidRPr="00F6333B" w:rsidRDefault="00995E5D" w:rsidP="00995E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Value the Role of Elders</w:t>
      </w:r>
    </w:p>
    <w:p w14:paraId="4F17D38D"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Peter begins the chapter by addressing the elders, urging them to shepherd God's flock willingly and eagerly (1 Peter 5:1-2). Elders play a vital role in guiding and nurturing the church. Their leadership is a reflection of Christ's love and care for His people. Respect and support for our spiritual leaders is essential for a healthy, thriving community.</w:t>
      </w:r>
    </w:p>
    <w:p w14:paraId="601BB218"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1. How can you actively support and encourage the elders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valuing elders is crucial for a healthy church environment?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elders to apply in your own spiritual journey? </w:t>
      </w:r>
    </w:p>
    <w:p w14:paraId="0A308CB9" w14:textId="77777777" w:rsidR="00995E5D" w:rsidRDefault="00995E5D" w:rsidP="00995E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671D20E" w14:textId="77777777" w:rsidR="00995E5D" w:rsidRDefault="00995E5D">
      <w:pPr>
        <w:spacing w:after="0" w:line="240" w:lineRule="auto"/>
        <w:rPr>
          <w:rFonts w:eastAsia="Times New Roman"/>
          <w:b/>
          <w:bCs/>
          <w:kern w:val="0"/>
          <w:sz w:val="21"/>
          <w:szCs w:val="21"/>
        </w:rPr>
      </w:pPr>
      <w:r>
        <w:rPr>
          <w:rFonts w:eastAsia="Times New Roman"/>
          <w:b/>
          <w:bCs/>
          <w:kern w:val="0"/>
          <w:sz w:val="21"/>
          <w:szCs w:val="21"/>
        </w:rPr>
        <w:br w:type="page"/>
      </w:r>
    </w:p>
    <w:p w14:paraId="2E7A2425" w14:textId="77777777" w:rsidR="00995E5D" w:rsidRDefault="00995E5D" w:rsidP="00995E5D">
      <w:pPr>
        <w:spacing w:line="247" w:lineRule="auto"/>
        <w:rPr>
          <w:rFonts w:eastAsia="Times New Roman"/>
          <w:b/>
          <w:bCs/>
          <w:kern w:val="0"/>
          <w:sz w:val="21"/>
          <w:szCs w:val="21"/>
        </w:rPr>
      </w:pPr>
    </w:p>
    <w:p w14:paraId="218C35D0" w14:textId="17944725" w:rsidR="00995E5D" w:rsidRPr="00F6333B" w:rsidRDefault="00995E5D" w:rsidP="00995E5D">
      <w:pPr>
        <w:spacing w:line="247" w:lineRule="auto"/>
        <w:rPr>
          <w:rFonts w:eastAsia="Times New Roman"/>
          <w:kern w:val="0"/>
          <w:sz w:val="21"/>
          <w:szCs w:val="21"/>
        </w:rPr>
      </w:pPr>
      <w:r w:rsidRPr="00F6333B">
        <w:rPr>
          <w:rFonts w:eastAsia="Times New Roman"/>
          <w:b/>
          <w:bCs/>
          <w:kern w:val="0"/>
          <w:sz w:val="21"/>
          <w:szCs w:val="21"/>
        </w:rPr>
        <w:t>Practice Mutual Submission</w:t>
      </w:r>
    </w:p>
    <w:p w14:paraId="1AF9200A"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1 Peter 5:5 encourages, "All of you, clothe yourselves with humility toward one another." Mutual submission is a hallmark of Christian community. By serving one another in love, we create an environment where everyone can grow and flourish. It's a beautiful expression of the unity and harmony that God desires for His people.</w:t>
      </w:r>
    </w:p>
    <w:p w14:paraId="624EF14E"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1. How can practicing mutual submission enhance relationships within your community or family?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mutual submission is essential for effective leadership and teamwork?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encourage mutual submission in your daily interactions? </w:t>
      </w:r>
    </w:p>
    <w:p w14:paraId="098C16BB" w14:textId="77777777" w:rsidR="00995E5D" w:rsidRPr="00F6333B" w:rsidRDefault="00995E5D" w:rsidP="00995E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Stand Firm in God's Grace</w:t>
      </w:r>
    </w:p>
    <w:p w14:paraId="5E50ABCB" w14:textId="77777777" w:rsidR="00995E5D" w:rsidRPr="00F6333B" w:rsidRDefault="00995E5D" w:rsidP="00995E5D">
      <w:pPr>
        <w:spacing w:line="247" w:lineRule="auto"/>
        <w:rPr>
          <w:rFonts w:eastAsia="Times New Roman"/>
          <w:kern w:val="0"/>
          <w:sz w:val="21"/>
          <w:szCs w:val="21"/>
        </w:rPr>
      </w:pPr>
      <w:r w:rsidRPr="00F6333B">
        <w:rPr>
          <w:rFonts w:eastAsia="Times New Roman"/>
          <w:kern w:val="0"/>
          <w:sz w:val="21"/>
          <w:szCs w:val="21"/>
        </w:rPr>
        <w:t>Peter concludes with a powerful exhortation in 1 Peter 5:12, urging believers to "stand firm in the true grace of God." Grace is the foundation of our faith, and standing firm in it means living confidently in the assurance of God's love and salvation. It's a call to remain steadfast, knowing that His grace is sufficient for every need.</w:t>
      </w:r>
    </w:p>
    <w:p w14:paraId="66B9D1A4" w14:textId="57DB7CDC" w:rsidR="00F6333B" w:rsidRPr="001B37DC" w:rsidRDefault="00995E5D" w:rsidP="00995E5D">
      <w:pPr>
        <w:spacing w:line="247" w:lineRule="auto"/>
        <w:rPr>
          <w:rFonts w:eastAsia="Times New Roman"/>
          <w:kern w:val="0"/>
          <w:sz w:val="21"/>
          <w:szCs w:val="21"/>
        </w:rPr>
      </w:pPr>
      <w:r w:rsidRPr="00F6333B">
        <w:rPr>
          <w:rFonts w:eastAsia="Times New Roman"/>
          <w:kern w:val="0"/>
          <w:sz w:val="21"/>
          <w:szCs w:val="21"/>
        </w:rPr>
        <w:t>1. How can you practically stand firm in God's grace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standing firm in God's grace?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resist anxiety and trust in God's grace daily?</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56370" w14:textId="77777777" w:rsidR="00510FC5" w:rsidRDefault="00510FC5" w:rsidP="00993188">
      <w:pPr>
        <w:spacing w:after="0" w:line="240" w:lineRule="auto"/>
      </w:pPr>
      <w:r>
        <w:separator/>
      </w:r>
    </w:p>
  </w:endnote>
  <w:endnote w:type="continuationSeparator" w:id="0">
    <w:p w14:paraId="5A719240" w14:textId="77777777" w:rsidR="00510FC5" w:rsidRDefault="00510FC5"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FA68C"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44650F24"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7402C073"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DFC2C" w14:textId="77777777" w:rsidR="007F1F09" w:rsidRPr="007F1F09" w:rsidRDefault="007F1F09" w:rsidP="00506EB5">
    <w:pPr>
      <w:pStyle w:val="Footer"/>
      <w:framePr w:wrap="none" w:vAnchor="text" w:hAnchor="margin" w:xAlign="center" w:y="1"/>
      <w:rPr>
        <w:rStyle w:val="PageNumber"/>
        <w:sz w:val="11"/>
        <w:szCs w:val="11"/>
      </w:rPr>
    </w:pPr>
  </w:p>
  <w:p w14:paraId="5DC01486"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CE05224"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03426ADF" wp14:editId="260AA7C2">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01D2808B" wp14:editId="039A0E6B">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BBF36A"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155C4"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6FF415FE"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537D4" w14:textId="77777777" w:rsidR="00510FC5" w:rsidRDefault="00510FC5" w:rsidP="00993188">
      <w:pPr>
        <w:spacing w:after="0" w:line="240" w:lineRule="auto"/>
      </w:pPr>
      <w:r>
        <w:separator/>
      </w:r>
    </w:p>
  </w:footnote>
  <w:footnote w:type="continuationSeparator" w:id="0">
    <w:p w14:paraId="7C66AC37" w14:textId="77777777" w:rsidR="00510FC5" w:rsidRDefault="00510FC5"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E5D"/>
    <w:rsid w:val="00000CDF"/>
    <w:rsid w:val="00037514"/>
    <w:rsid w:val="000421EA"/>
    <w:rsid w:val="00051B34"/>
    <w:rsid w:val="000B6F4F"/>
    <w:rsid w:val="00153A4F"/>
    <w:rsid w:val="00177C6D"/>
    <w:rsid w:val="00194992"/>
    <w:rsid w:val="001B37DC"/>
    <w:rsid w:val="001B511C"/>
    <w:rsid w:val="001C43A9"/>
    <w:rsid w:val="001E4954"/>
    <w:rsid w:val="00223D2A"/>
    <w:rsid w:val="002358CF"/>
    <w:rsid w:val="003211B8"/>
    <w:rsid w:val="00351FC4"/>
    <w:rsid w:val="00391B5E"/>
    <w:rsid w:val="00397296"/>
    <w:rsid w:val="003B6791"/>
    <w:rsid w:val="0046666E"/>
    <w:rsid w:val="004719AB"/>
    <w:rsid w:val="004F7C83"/>
    <w:rsid w:val="00510FC5"/>
    <w:rsid w:val="005218D9"/>
    <w:rsid w:val="00590404"/>
    <w:rsid w:val="005C237B"/>
    <w:rsid w:val="00661B7E"/>
    <w:rsid w:val="006762E8"/>
    <w:rsid w:val="00687503"/>
    <w:rsid w:val="00692F03"/>
    <w:rsid w:val="00741D82"/>
    <w:rsid w:val="00762403"/>
    <w:rsid w:val="0078350E"/>
    <w:rsid w:val="00793C4A"/>
    <w:rsid w:val="007E2F25"/>
    <w:rsid w:val="007F1F09"/>
    <w:rsid w:val="00800A60"/>
    <w:rsid w:val="00840C19"/>
    <w:rsid w:val="00860FF7"/>
    <w:rsid w:val="0086139F"/>
    <w:rsid w:val="00870740"/>
    <w:rsid w:val="0087297B"/>
    <w:rsid w:val="00875463"/>
    <w:rsid w:val="00887FAA"/>
    <w:rsid w:val="0091161B"/>
    <w:rsid w:val="00985E6C"/>
    <w:rsid w:val="00993188"/>
    <w:rsid w:val="00995E5D"/>
    <w:rsid w:val="009A38CE"/>
    <w:rsid w:val="009E4504"/>
    <w:rsid w:val="009E45C1"/>
    <w:rsid w:val="00A102B6"/>
    <w:rsid w:val="00AA4AA9"/>
    <w:rsid w:val="00AF1073"/>
    <w:rsid w:val="00AF454E"/>
    <w:rsid w:val="00B14F85"/>
    <w:rsid w:val="00B15325"/>
    <w:rsid w:val="00B22981"/>
    <w:rsid w:val="00B26268"/>
    <w:rsid w:val="00B4631E"/>
    <w:rsid w:val="00BB25B5"/>
    <w:rsid w:val="00C53FDE"/>
    <w:rsid w:val="00CD424F"/>
    <w:rsid w:val="00D32F91"/>
    <w:rsid w:val="00D7336D"/>
    <w:rsid w:val="00DA5F01"/>
    <w:rsid w:val="00DB0942"/>
    <w:rsid w:val="00DC3612"/>
    <w:rsid w:val="00E01F86"/>
    <w:rsid w:val="00E16C25"/>
    <w:rsid w:val="00E43AC8"/>
    <w:rsid w:val="00E97DBD"/>
    <w:rsid w:val="00F126AA"/>
    <w:rsid w:val="00F21BC0"/>
    <w:rsid w:val="00F54BE6"/>
    <w:rsid w:val="00F6333B"/>
    <w:rsid w:val="00F635E4"/>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164DF8"/>
  <w15:chartTrackingRefBased/>
  <w15:docId w15:val="{8C16DC78-F1D2-42BC-BA36-83EFA7354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20IdealPad\Downloads\JETHRO-20251230T094457Z-1-001\JETHRO\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11</TotalTime>
  <Pages>26</Pages>
  <Words>4810</Words>
  <Characters>27422</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IdealPad</dc:creator>
  <cp:keywords/>
  <dc:description/>
  <cp:lastModifiedBy>John Cairo Minerva</cp:lastModifiedBy>
  <cp:revision>2</cp:revision>
  <cp:lastPrinted>2025-11-26T00:31:00Z</cp:lastPrinted>
  <dcterms:created xsi:type="dcterms:W3CDTF">2025-12-31T07:36:00Z</dcterms:created>
  <dcterms:modified xsi:type="dcterms:W3CDTF">2026-01-12T03:20:00Z</dcterms:modified>
</cp:coreProperties>
</file>